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06D" w:rsidRDefault="0066206D" w:rsidP="00486871">
      <w:r>
        <w:rPr>
          <w:noProof/>
        </w:rPr>
        <w:pict>
          <v:group id="_x0000_s1027" style="position:absolute;margin-left:36.2pt;margin-top:22.9pt;width:116.8pt;height:43.2pt;z-index:251656704" coordorigin="1575,1025" coordsize="2336,864">
            <v:shape id="_x0000_s1028" style="position:absolute;left:1575;top:1031;width:510;height:514" coordsize="340,339" path="m,l,,340,r,339l,339,,xe" strokeweight="0">
              <v:path arrowok="t"/>
            </v:shape>
            <v:shape id="_x0000_s1029" style="position:absolute;left:1575;top:1028;width:510;height:133" coordsize="340,88" path="m340,67r,l258,83hdc229,88,199,83,173,72,156,63,139,55,119,53,107,51,94,51,81,52hal27,62hdc18,64,9,65,,67hal,5hdc14,2,29,,42,4v8,2,15,7,23,10c80,22,94,32,111,35v22,7,49,5,71,hal233,26,286,16,340,5r,62xe" fillcolor="black" strokeweight="0">
              <v:path arrowok="t"/>
            </v:shape>
            <v:shape id="_x0000_s1030" style="position:absolute;left:1575;top:1414;width:510;height:132" coordsize="340,87" path="m72,8r,hdc106,,145,4,175,19v25,15,58,22,89,16hal340,21r,62hdc329,85,319,87,308,86v-6,-1,-12,-3,-18,-5hal251,60hdc228,50,201,46,175,51hal11,81,,83,,21,14,19,50,12hdc57,11,64,9,72,8haxe" fillcolor="black" strokeweight="0">
              <v:path arrowok="t"/>
            </v:shape>
            <v:shape id="_x0000_s1031" style="position:absolute;left:1575;top:1160;width:510;height:132" coordsize="340,87" path="m,77r,l,30,141,4hdc176,,210,7,239,22v26,14,61,17,91,10hal340,30r,47l309,60hdc287,49,261,45,235,49hal149,64hdc139,66,118,70,118,70hal39,85hdc23,87,12,84,,77haxe" fillcolor="black" strokeweight="0">
              <v:path arrowok="t"/>
            </v:shape>
            <v:shape id="_x0000_s1032" style="position:absolute;left:1575;top:1286;width:510;height:132" coordsize="340,87" path="m340,11r,l340,57,201,83hdc166,87,132,80,103,65,76,51,42,48,11,55hal,57,,11,33,27hdc55,38,80,42,106,38hal193,23hdc203,21,224,17,224,17hal302,2hdc317,,329,4,340,11haxe" fillcolor="black" strokeweight="0">
              <v:path arrowok="t"/>
            </v:shape>
            <v:shape id="_x0000_s1033" style="position:absolute;left:2136;top:1310;width:203;height:235" coordsize="135,155" path="m35,124r,l35,31r15,hdc81,31,99,48,99,78v,30,-17,46,-49,46hal35,124xm,l,,,155r52,hdc104,155,135,127,135,78,135,29,104,,50,hal,xe" fillcolor="black" strokeweight="0">
              <v:path arrowok="t"/>
              <o:lock v:ext="edit" verticies="t"/>
            </v:shape>
            <v:shape id="_x0000_s1034" style="position:absolute;left:2359;top:1310;width:153;height:235" coordsize="102,155" path="m,l,,,155r102,l102,124r-68,l34,89r68,l102,57r-68,l34,32r68,l102,,,xe" fillcolor="black" strokeweight="0">
              <v:path arrowok="t"/>
            </v:shape>
            <v:shape id="_x0000_s1035" style="position:absolute;left:2627;top:1310;width:233;height:235" coordsize="155,155" path="m92,78r,l63,78,66,68hdc69,58,70,55,71,52v1,-2,2,-4,3,-9hal76,38hdc76,37,76,35,77,32v2,7,3,12,5,19hal85,60hdc87,65,87,67,88,68hal92,78xm57,r,l,155r37,l54,108r47,l117,155r38,l97,,57,xe" fillcolor="black" strokeweight="0">
              <v:path arrowok="t"/>
              <o:lock v:ext="edit" verticies="t"/>
            </v:shape>
            <v:shape id="_x0000_s1036" style="position:absolute;left:2869;top:1310;width:198;height:235" coordsize="132,155" path="m35,62r,l35,30r16,hdc66,30,73,35,73,46v,11,-7,16,-22,16hal35,62xm,155r,l35,155r,-63l40,92hdc62,92,64,94,79,132v2,5,3,7,3,8hal85,147hdc88,152,88,153,89,155hal132,155hdc123,146,116,133,102,101,96,88,93,84,82,79v18,-5,28,-18,28,-37c110,14,92,,55,hal,,,155xe" fillcolor="black" strokeweight="0">
              <v:path arrowok="t"/>
              <o:lock v:ext="edit" verticies="t"/>
            </v:shape>
            <v:shape id="_x0000_s1037" style="position:absolute;left:3024;top:1310;width:231;height:235" coordsize="154,155" path="m91,78r,l62,78,66,68hdc69,58,70,55,71,52v1,-2,2,-4,3,-9hal75,38hdc76,37,76,35,77,32v1,7,2,12,5,19hal85,60hdc86,65,87,67,87,68hal91,78xm56,r,l,155r37,l53,108r48,l117,155r37,l97,,56,xe" fillcolor="black" strokeweight="0">
              <v:path arrowok="t"/>
              <o:lock v:ext="edit" verticies="t"/>
            </v:shape>
            <v:shape id="_x0000_s1038" style="position:absolute;left:3234;top:1305;width:198;height:246" coordsize="132,162" path="m132,79r,l97,79r,49hdc91,130,88,130,82,130,56,130,36,109,36,81,36,51,57,31,88,31v15,,28,4,44,13hal132,9hdc114,2,101,,85,,35,,,33,,82v,47,34,80,85,80c101,162,117,159,132,153hal132,79xe" fillcolor="black" strokeweight="0">
              <v:path arrowok="t"/>
            </v:shape>
            <v:shape id="_x0000_s1039" style="position:absolute;left:3453;top:1307;width:242;height:242" coordsize="161,160" path="m124,80r,hdc124,109,107,129,81,129,54,129,37,109,37,80,37,51,54,31,80,31v26,,44,20,44,49haxm161,80r,hdc161,33,126,,80,,34,,,34,,80v,46,34,80,81,80c128,160,161,127,161,80haxe" fillcolor="black" strokeweight="0">
              <v:path arrowok="t"/>
              <o:lock v:ext="edit" verticies="t"/>
            </v:shape>
            <v:shape id="_x0000_s1040" style="position:absolute;left:3715;top:1310;width:196;height:235" coordsize="131,155" path="m,l,,,155r35,l35,92r,-8l35,76r,-9hdc35,66,35,64,35,60hal34,54hdc35,56,36,58,37,59v,,1,2,4,7hal47,77hdc48,77,50,81,54,87hal60,97r38,58l131,155,131,,95,r,58hdc95,72,96,83,97,93v,1,,3,,5c92,88,86,78,77,65hal35,,,xe" fillcolor="black" strokeweight="0">
              <v:path arrowok="t"/>
            </v:shape>
            <v:shape id="_x0000_s1041" style="position:absolute;left:2132;top:1025;width:200;height:245" coordsize="133,162" path="m133,79r,l98,79r,49hdc91,130,88,130,83,130,57,130,37,109,37,81,37,51,58,31,88,31v16,,29,4,45,13hal133,9hdc114,2,101,,85,,35,,,33,,82v,47,35,80,85,80c101,162,118,159,133,154hal133,79xe" fillcolor="black" strokeweight="0">
              <v:path arrowok="t"/>
            </v:shape>
            <v:shape id="_x0000_s1042" style="position:absolute;left:2351;top:1026;width:242;height:243" coordsize="161,160" path="m124,80r,hdc124,109,107,129,81,129,55,129,37,109,37,80,37,51,54,31,80,31v27,,44,20,44,49haxm161,80r,hdc161,33,127,,80,,34,,,34,,80v,47,34,80,81,80c128,160,161,127,161,80haxe" fillcolor="black" strokeweight="0">
              <v:path arrowok="t"/>
              <o:lock v:ext="edit" verticies="t"/>
            </v:shape>
            <v:shape id="_x0000_s1043" style="position:absolute;left:2611;top:1031;width:177;height:233" coordsize="118,154" path="m35,123r,l35,87r20,hdc73,87,81,92,81,105v,12,-8,18,-25,18hal35,123xm35,57r,l35,29r15,hdc67,29,73,33,73,43v,10,-6,14,-22,14hal35,57xm,l,,,154r64,hdc98,154,118,137,118,108,118,88,107,74,86,68v14,-7,21,-18,21,-32c107,12,90,,57,hal,xe" fillcolor="black" strokeweight="0">
              <v:path arrowok="t"/>
              <o:lock v:ext="edit" verticies="t"/>
            </v:shape>
            <v:shape id="_x0000_s1044" style="position:absolute;left:2799;top:1031;width:52;height:233" coordsize="35,154" path="m,154r,l35,154,35,,,,,154xe" fillcolor="black" strokeweight="0">
              <v:path arrowok="t"/>
            </v:shape>
            <v:shape id="_x0000_s1045" style="position:absolute;left:2874;top:1031;width:154;height:233" coordsize="103,154" path="m,l,,,154r103,l103,123r-68,l35,88r67,l102,56r-67,l35,31r68,l103,,,xe" fillcolor="black" strokeweight="0">
              <v:path arrowok="t"/>
            </v:shape>
            <v:shape id="_x0000_s1046" style="position:absolute;left:3051;top:1031;width:198;height:233" coordsize="132,154" path="m35,62r,l35,29r16,hdc66,29,73,34,73,45v,11,-8,17,-22,17hal35,62xm,154r,l35,154r,-63l40,91hdc62,91,64,93,79,131v2,5,3,7,3,8hal85,146hdc88,151,88,152,89,154hal132,154hdc123,145,116,132,102,100,96,87,93,83,81,78v19,-5,29,-18,29,-37c110,13,91,,55,hal,,,154xe" fillcolor="black" strokeweight="0">
              <v:path arrowok="t"/>
              <o:lock v:ext="edit" verticies="t"/>
            </v:shape>
            <v:shape id="_x0000_s1047" style="position:absolute;left:3237;top:1031;width:195;height:233" coordsize="130,154" path="m,l,,,154r35,l35,91r,-8l35,75,34,66hdc34,65,34,63,34,59hal34,53hdc35,55,36,57,36,58v,,2,3,4,7hal47,76hdc47,76,49,80,53,86hal59,96r38,58l130,154,130,,95,r,57hdc95,71,95,82,96,92v,1,,3,,5c92,88,85,77,77,64hal35,,,xe" fillcolor="black" strokeweight="0">
              <v:path arrowok="t"/>
            </v:shape>
            <v:shape id="_x0000_s1048" style="position:absolute;left:3453;top:1026;width:242;height:243" coordsize="161,160" path="m124,80r,hdc124,109,107,129,81,129,55,129,37,109,37,80,37,51,54,31,80,31v26,,44,20,44,49haxm161,80r,hdc161,33,127,,80,,34,,,34,,80v,47,34,80,81,80c128,160,161,127,161,80haxe" fillcolor="black" strokeweight="0">
              <v:path arrowok="t"/>
              <o:lock v:ext="edit" verticies="t"/>
            </v:shape>
            <v:shape id="_x0000_s1049" style="position:absolute;left:2136;top:1645;width:72;height:88" coordsize="48,58" path="m,l,,,58r18,hdc37,58,48,47,48,29,48,11,37,,18,hal,xm10,49r,l10,9r8,hdc31,9,38,16,38,29v,13,-7,20,-21,20hal10,49xe" fillcolor="black" strokeweight="0">
              <v:path arrowok="t"/>
              <o:lock v:ext="edit" verticies="t"/>
            </v:shape>
            <v:shape id="_x0000_s1050" style="position:absolute;left:2213;top:1671;width:53;height:64" coordsize="35,42" path="m35,20r,hdc34,7,28,,18,,7,,,8,,21,,33,9,42,21,42v5,,9,-2,13,-4hal34,29hdc31,32,27,33,22,33,15,33,9,28,9,21v,,,,,-1hal35,20xm25,13r,l10,13hdc11,9,14,7,18,7v4,,6,2,7,6haxe" fillcolor="black" strokeweight="0">
              <v:path arrowok="t"/>
              <o:lock v:ext="edit" verticies="t"/>
            </v:shape>
            <v:shape id="_x0000_s1051" style="position:absolute;left:2273;top:1671;width:56;height:88" coordsize="37,58" path="m,1r,l,58r9,l9,40hdc12,41,14,41,17,41v11,,20,-9,20,-21c37,9,29,,19,,15,,12,2,8,5hal8,1,,1xm9,32r,l9,12hdc12,9,14,8,17,8v6,,11,5,11,13c28,28,23,33,16,33v-3,,-5,,-7,-1haxe" fillcolor="black" strokeweight="0">
              <v:path arrowok="t"/>
              <o:lock v:ext="edit" verticies="t"/>
            </v:shape>
            <v:shape id="_x0000_s1052" style="position:absolute;left:2332;top:1671;width:51;height:62" coordsize="34,41" path="m4,10r,hdc8,8,11,8,15,8v6,,9,2,9,6c24,14,24,15,24,15,21,14,19,14,16,14,7,14,,20,,28v,8,6,13,14,13c17,41,21,40,24,37v,2,1,3,1,4hal34,41hdc32,38,32,37,32,31hal32,14hdc32,4,28,,16,,12,,8,1,5,2hal4,10xm24,21r,l24,31hdc21,33,19,34,16,34,12,34,9,31,9,27v,-4,4,-7,9,-7c20,20,21,20,24,21haxe" fillcolor="black" strokeweight="0">
              <v:path arrowok="t"/>
              <o:lock v:ext="edit" verticies="t"/>
            </v:shape>
            <v:shape id="_x0000_s1053" style="position:absolute;left:2393;top:1672;width:35;height:61" coordsize="23,40" path="m,l,,,40r9,l9,12hdc11,9,14,8,17,8v2,,3,1,6,2hal23,1hdc21,,19,,17,,14,,12,1,8,4hal8,,,xe" fillcolor="black" strokeweight="0">
              <v:path arrowok="t"/>
            </v:shape>
            <v:shape id="_x0000_s1054" style="position:absolute;left:2429;top:1650;width:38;height:83" coordsize="25,55" path="m14,r,l6,4r,11l,15r,8l6,23r,18hdc6,51,10,55,18,55v3,,4,,7,-1hal25,46hdc23,47,22,47,20,47v-4,,-6,-2,-6,-9hal14,23r11,l25,15r-11,l14,xe" fillcolor="black" strokeweight="0">
              <v:path arrowok="t"/>
            </v:shape>
            <v:shape id="_x0000_s1055" style="position:absolute;left:2470;top:1671;width:51;height:62" coordsize="34,41" path="m4,10r,hdc7,8,11,8,14,8v6,,9,2,9,6c23,14,23,15,23,15,21,14,18,14,16,14,6,14,,20,,28v,8,5,13,13,13c17,41,20,40,24,37v,2,,3,1,4hal34,41hdc32,38,32,37,32,31hal32,14hdc32,4,27,,16,,11,,7,1,4,2hal4,10xm23,21r,l23,31hdc20,33,18,34,16,34,12,34,9,31,9,27v,-4,3,-7,9,-7c20,20,21,20,23,21haxe" fillcolor="black" strokeweight="0">
              <v:path arrowok="t"/>
              <o:lock v:ext="edit" verticies="t"/>
            </v:shape>
            <v:shape id="_x0000_s1056" style="position:absolute;left:2530;top:1671;width:82;height:62" coordsize="55,41" path="m,1r,l,41r9,l9,12hdc11,10,14,8,16,8v5,,7,3,7,9hal23,41r9,l32,12hdc34,10,37,8,39,8v5,,7,3,7,9hal46,41r9,l55,16hdc55,6,50,,41,,36,,32,2,29,5,27,2,23,1,19,1,15,1,11,2,8,5hal8,1,,1xe" fillcolor="black" strokeweight="0">
              <v:path arrowok="t"/>
            </v:shape>
            <v:shape id="_x0000_s1057" style="position:absolute;left:2620;top:1671;width:51;height:64" coordsize="34,42" path="m34,20r,hdc34,7,28,,17,,7,,,8,,21,,33,8,42,21,42v4,,9,-2,13,-4hal34,29hdc30,32,26,33,22,33,14,33,9,28,9,21v,,,,,-1hal34,20xm25,13r,l9,13hdc10,9,14,7,17,7v4,,7,2,8,6haxe" fillcolor="black" strokeweight="0">
              <v:path arrowok="t"/>
              <o:lock v:ext="edit" verticies="t"/>
            </v:shape>
            <v:shape id="_x0000_s1058" style="position:absolute;left:2680;top:1671;width:50;height:62" coordsize="33,41" path="m,1r,l,41r8,l8,13hdc11,10,14,8,17,8v5,,7,3,7,11hal24,41r9,l33,16hdc33,6,28,,19,,15,,11,2,8,5hal8,1,,1xe" fillcolor="black" strokeweight="0">
              <v:path arrowok="t"/>
            </v:shape>
            <v:shape id="_x0000_s1059" style="position:absolute;left:2734;top:1650;width:39;height:83" coordsize="26,55" path="m15,r,l6,4r,11l,15r,8l6,23r,18hdc6,51,11,55,19,55v2,,4,,7,-1hal26,46hdc24,47,23,47,21,47v-5,,-6,-2,-6,-9hal15,23r11,l26,15r-11,l15,xe" fillcolor="black" strokeweight="0">
              <v:path arrowok="t"/>
            </v:shape>
            <v:shape id="_x0000_s1060" style="position:absolute;left:2775;top:1671;width:58;height:64" coordsize="39,42" path="m39,21r,hdc39,9,31,,20,,8,,,9,,21,,33,8,42,20,42v11,,19,-9,19,-21haxm30,21r,hdc30,29,26,34,20,34,13,34,9,29,9,21,9,13,13,8,20,8v6,,10,5,10,13haxe" fillcolor="black" strokeweight="0">
              <v:path arrowok="t"/>
              <o:lock v:ext="edit" verticies="t"/>
            </v:shape>
            <v:shape id="_x0000_s1061" style="position:absolute;left:2862;top:1645;width:54;height:88" coordsize="36,58" path="m36,r,l27,r,20hdc24,18,22,17,18,17,7,17,,26,,38,,50,7,58,17,58v4,,7,-1,11,-4hal28,58r8,l36,xm27,28r,l27,47hdc25,49,22,50,19,50,13,50,9,45,9,38,9,30,13,25,20,25v2,,4,1,7,3haxe" fillcolor="black" strokeweight="0">
              <v:path arrowok="t"/>
              <o:lock v:ext="edit" verticies="t"/>
            </v:shape>
            <v:shape id="_x0000_s1062" style="position:absolute;left:2925;top:1671;width:51;height:64" coordsize="34,42" path="m34,20r,hdc33,7,28,,17,,7,,,8,,21,,33,8,42,20,42v5,,9,-2,14,-4hal34,29hdc30,32,26,33,22,33,14,33,9,28,9,21v,,,,,-1hal34,20xm25,13r,l9,13hdc10,9,13,7,17,7v4,,7,2,8,6haxe" fillcolor="black" strokeweight="0">
              <v:path arrowok="t"/>
              <o:lock v:ext="edit" verticies="t"/>
            </v:shape>
            <v:shape id="_x0000_s1063" style="position:absolute;left:3001;top:1645;width:83;height:88" coordsize="55,58" path="m21,r,l,58r10,l18,36r18,l44,58r11,l33,,21,xm33,28r,l21,28,24,18hdc25,15,26,12,27,10v1,3,2,5,3,8hal33,28xe" fillcolor="black" strokeweight="0">
              <v:path arrowok="t"/>
              <o:lock v:ext="edit" verticies="t"/>
            </v:shape>
            <v:shape id="_x0000_s1064" style="position:absolute;left:3082;top:1662;width:58;height:98" coordsize="38,65" path="m38,1r,hdc36,,35,,34,,29,,26,2,23,7,22,7,20,6,18,6,9,6,3,12,3,20v,4,3,8,8,10c7,31,5,33,5,35v,3,2,4,5,5c3,41,,45,,51v,8,7,14,19,14c30,65,38,59,38,50,38,42,32,37,19,37v-4,,-5,-1,-5,-3c14,33,15,32,19,32v10,,16,-4,16,-12c35,15,32,12,28,10,30,8,31,7,33,7v2,,3,1,5,2hal38,1xm26,19r,hdc26,23,23,26,19,26v-5,,-7,-3,-7,-7c12,16,15,13,19,13v4,,7,3,7,6haxm19,44r,hdc25,44,29,46,29,51v,4,-4,7,-10,7c12,58,8,55,8,51v,-5,4,-7,11,-7haxe" fillcolor="black" strokeweight="0">
              <v:path arrowok="t"/>
              <o:lock v:ext="edit" verticies="t"/>
            </v:shape>
            <v:shape id="_x0000_s1065" style="position:absolute;left:3146;top:1672;width:34;height:61" coordsize="23,40" path="m,l,,,40r9,l9,12hdc11,9,14,8,17,8v2,,3,1,6,2hal23,1hdc21,,19,,17,,14,,12,1,8,4hal8,,,xe" fillcolor="black" strokeweight="0">
              <v:path arrowok="t"/>
            </v:shape>
            <v:shape id="_x0000_s1066" style="position:absolute;left:3185;top:1648;width:16;height:85" coordsize="11,56" path="m10,16r,l1,16r,40l10,56r,-40xm11,5r,hdc11,2,9,,6,,3,,,2,,5v,3,3,6,6,6c9,11,11,8,11,5haxe" fillcolor="black" strokeweight="0">
              <v:path arrowok="t"/>
              <o:lock v:ext="edit" verticies="t"/>
            </v:shape>
            <v:shape id="_x0000_s1067" style="position:absolute;left:3207;top:1671;width:45;height:64" coordsize="30,42" path="m30,2r,hdc27,1,24,,21,,9,,,9,,21,,33,9,42,20,42v4,,7,-1,10,-2hal30,31hdc26,33,24,33,21,33,15,33,10,28,10,21,10,14,15,8,22,8v2,,5,1,8,3hal30,2xe" fillcolor="black" strokeweight="0">
              <v:path arrowok="t"/>
            </v:shape>
            <v:shape id="_x0000_s1068" style="position:absolute;left:3260;top:1672;width:51;height:61" coordsize="34,40" path="m34,r,l25,r,28hdc22,31,19,32,16,32,11,32,9,29,9,22hal9,,,,,25hdc,35,5,40,14,40v5,,8,-1,11,-4hal25,40r9,l34,xe" fillcolor="black" strokeweight="0">
              <v:path arrowok="t"/>
            </v:shape>
            <v:shape id="_x0000_s1069" style="position:absolute;left:3323;top:1645;width:13;height:88" coordsize="9,58" path="m9,r,l,,,58r9,l9,xe" fillcolor="black" strokeweight="0">
              <v:path arrowok="t"/>
            </v:shape>
            <v:shape id="_x0000_s1070" style="position:absolute;left:3342;top:1650;width:38;height:83" coordsize="25,55" path="m14,r,l6,4r,11l,15r,8l6,23r,18hdc6,51,10,55,18,55v3,,4,,7,-1hal25,46hdc23,47,22,47,20,47v-4,,-6,-2,-6,-9hal14,23r11,l25,15r-11,l14,xe" fillcolor="black" strokeweight="0">
              <v:path arrowok="t"/>
            </v:shape>
            <v:shape id="_x0000_s1071" style="position:absolute;left:3386;top:1672;width:49;height:61" coordsize="33,40" path="m33,r,l25,r,28hdc22,31,19,32,16,32,11,32,9,29,9,22hal9,,,,,25hdc,35,5,40,14,40v4,,8,-1,11,-4hal25,40r8,l33,xe" fillcolor="black" strokeweight="0">
              <v:path arrowok="t"/>
            </v:shape>
            <v:shape id="_x0000_s1072" style="position:absolute;left:3449;top:1672;width:34;height:61" coordsize="23,40" path="m,l,,,40r9,l9,12hdc11,9,14,8,17,8v2,,3,1,6,2hal23,1hdc21,,19,,18,,14,,12,1,8,4hal8,,,xe" fillcolor="black" strokeweight="0">
              <v:path arrowok="t"/>
            </v:shape>
            <v:shape id="_x0000_s1073" style="position:absolute;left:3483;top:1671;width:51;height:62" coordsize="34,41" path="m4,10r,hdc7,8,11,8,14,8v6,,9,2,9,6c23,14,23,15,23,15,21,14,18,14,16,14,6,14,,20,,28v,8,5,13,13,13c17,41,20,40,24,37v,2,,3,1,4hal34,41hdc32,38,32,37,32,31hal32,14hdc32,4,27,,16,,11,,7,1,4,2hal4,10xm23,21r,l23,31hdc20,33,18,34,16,34,12,34,9,31,9,27v,-4,3,-7,9,-7c20,20,21,20,23,21haxe" fillcolor="black" strokeweight="0">
              <v:path arrowok="t"/>
              <o:lock v:ext="edit" verticies="t"/>
            </v:shape>
            <v:shape id="_x0000_s1074" style="position:absolute;left:3542;top:1715;width:20;height:33" coordsize="13,22" path="m6,22r,hdc10,17,13,11,13,7,13,3,10,,6,,3,,,2,,6v,3,3,5,6,5c6,11,6,11,6,11v,4,-1,7,-4,11hal6,22xe" fillcolor="black" strokeweight="0">
              <v:path arrowok="t"/>
            </v:shape>
            <v:shape id="_x0000_s1075" style="position:absolute;left:2132;top:1774;width:70;height:91" coordsize="47,60" path="m47,4r,hdc41,1,36,,30,,12,,,13,,30,,48,12,60,30,60v6,,11,-1,17,-3hal47,30r-9,l38,50hdc35,51,33,51,30,51,18,51,10,43,10,30,10,18,19,9,31,9v5,,9,1,15,4hal47,14,47,4xe" fillcolor="black" strokeweight="0">
              <v:path arrowok="t"/>
            </v:shape>
            <v:shape id="_x0000_s1076" style="position:absolute;left:2211;top:1803;width:52;height:61" coordsize="34,40" path="m5,9r,hdc8,8,11,7,15,7v6,,9,2,9,6c24,13,24,14,24,14,21,13,19,13,16,13,7,13,,19,,27v,8,6,13,14,13c17,40,21,39,24,37v,1,1,2,1,3hal34,40hdc32,37,32,36,32,30hal32,13hdc32,3,28,,16,,12,,8,,5,1hal5,9xm24,20r,l24,30hdc21,32,19,33,16,33,12,33,9,30,9,26v,-4,4,-7,9,-7c20,19,21,20,24,20haxe" fillcolor="black" strokeweight="0">
              <v:path arrowok="t"/>
              <o:lock v:ext="edit" verticies="t"/>
            </v:shape>
            <v:shape id="_x0000_s1077" style="position:absolute;left:2273;top:1803;width:50;height:61" coordsize="33,40" path="m,l,,,40r9,l9,12hdc11,9,14,8,17,8v6,,8,2,8,10hal25,40r8,l33,15hdc33,5,28,,19,,15,,12,1,8,4hal8,,,xe" fillcolor="black" strokeweight="0">
              <v:path arrowok="t"/>
            </v:shape>
            <v:shape id="_x0000_s1078" style="position:absolute;left:2330;top:1803;width:51;height:61" coordsize="34,40" path="m5,9r,hdc8,8,11,7,15,7v6,,9,2,9,6c24,13,24,14,24,14,21,13,19,13,16,13,7,13,,19,,27v,8,6,13,14,13c17,40,21,39,24,37v,1,1,2,1,3hal34,40hdc32,37,32,36,32,30hal32,13hdc32,3,28,,16,,12,,8,,5,1hal5,9xm24,20r,l24,30hdc21,32,19,33,16,33,12,33,9,30,9,26v,-4,4,-7,9,-7c20,19,21,20,24,20haxe" fillcolor="black" strokeweight="0">
              <v:path arrowok="t"/>
              <o:lock v:ext="edit" verticies="t"/>
            </v:shape>
            <v:shape id="_x0000_s1079" style="position:absolute;left:2387;top:1776;width:54;height:88" coordsize="36,58" path="m36,r,l28,r,20hdc25,18,22,18,19,18,8,18,,26,,39,,50,7,58,17,58v5,,8,-1,11,-4hal28,58r8,l36,xm28,28r,l28,47hdc25,49,23,50,20,50,13,50,9,45,9,38,9,30,14,25,20,25v3,,5,1,8,3haxe" fillcolor="black" strokeweight="0">
              <v:path arrowok="t"/>
              <o:lock v:ext="edit" verticies="t"/>
            </v:shape>
            <v:shape id="_x0000_s1080" style="position:absolute;left:2450;top:1801;width:53;height:64" coordsize="35,42" path="m35,20r,hdc34,7,28,,18,,7,,,9,,21,,33,8,42,21,42v4,,9,-1,13,-4hal34,29hdc30,32,27,34,22,34,14,34,9,28,9,21v,,,,,-1hal35,20xm25,13r,l10,13hdc10,10,14,7,18,7v4,,6,2,7,6haxe" fillcolor="black" strokeweight="0">
              <v:path arrowok="t"/>
              <o:lock v:ext="edit" verticies="t"/>
            </v:shape>
            <v:shape id="_x0000_s1081" style="position:absolute;left:2510;top:1803;width:35;height:61" coordsize="23,40" path="m,l,,,40r9,l9,12hdc11,10,14,8,17,8v2,,3,1,6,2hal23,1hdc21,,19,,17,,14,,12,1,8,4hal8,,,xe" fillcolor="black" strokeweight="0">
              <v:path arrowok="t"/>
            </v:shape>
            <v:shape id="_x0000_s1082" style="position:absolute;left:2551;top:1777;width:25;height:87" coordsize="17,57" path="m9,17r,l,17,,57r9,l9,17xm17,r,l7,,1,11r7,l17,xe" fillcolor="black" strokeweight="0">
              <v:path arrowok="t"/>
              <o:lock v:ext="edit" verticies="t"/>
            </v:shape>
            <v:shape id="_x0000_s1083" style="position:absolute;left:2572;top:1803;width:51;height:61" coordsize="34,40" path="m5,9r,hdc8,8,12,7,15,7v6,,9,2,9,6c24,13,24,14,24,14,22,13,19,13,17,13,7,13,,19,,27v,8,6,13,14,13c18,40,21,39,24,37v1,1,1,2,1,3hal34,40hdc33,37,32,36,32,30hal32,13hdc32,3,28,,16,,12,,8,,5,1hal5,9xm24,20r,l24,30hdc21,32,19,33,17,33,12,33,9,30,9,26v,-4,4,-7,9,-7c21,19,22,20,24,20haxe" fillcolor="black" strokeweight="0">
              <v:path arrowok="t"/>
              <o:lock v:ext="edit" verticies="t"/>
            </v:shape>
            <v:shape id="_x0000_s1084" style="position:absolute;left:2650;top:1803;width:59;height:86" coordsize="39,57" path="m,l,,16,36,7,57r9,l39,,30,,23,17hdc23,18,23,19,22,19hal22,21r-1,2hdc21,24,20,25,20,26v,-1,-1,-2,-1,-2hal18,21,17,19,16,17,10,,,xe" fillcolor="black" strokeweight="0">
              <v:path arrowok="t"/>
            </v:shape>
            <v:shape id="_x0000_s1085" style="position:absolute;left:2739;top:1776;width:76;height:88" coordsize="51,58" path="m51,r,l41,,26,20,11,,,,,58r10,l10,14,26,35,42,14r,44l51,58,51,xe" fillcolor="black" strokeweight="0">
              <v:path arrowok="t"/>
            </v:shape>
            <v:shape id="_x0000_s1086" style="position:absolute;left:2826;top:1801;width:51;height:64" coordsize="34,42" path="m34,20r,hdc34,7,28,,17,,7,,,9,,21,,33,8,42,20,42v5,,10,-1,14,-4hal34,29hdc30,32,26,34,22,34,14,34,9,28,9,21v,,,,,-1hal34,20xm25,13r,l9,13hdc10,10,14,7,17,7v4,,7,2,8,6haxe" fillcolor="black" strokeweight="0">
              <v:path arrowok="t"/>
              <o:lock v:ext="edit" verticies="t"/>
            </v:shape>
            <v:shape id="_x0000_s1087" style="position:absolute;left:2881;top:1776;width:54;height:88" coordsize="36,58" path="m36,r,l27,r,20hdc24,18,22,18,19,18,7,18,,26,,39,,50,7,58,17,58v5,,8,-1,11,-4hal28,58r8,l36,xm27,28r,l27,47hdc25,49,22,50,19,50,13,50,9,45,9,38,9,30,13,25,20,25v3,,5,1,7,3haxe" fillcolor="black" strokeweight="0">
              <v:path arrowok="t"/>
              <o:lock v:ext="edit" verticies="t"/>
            </v:shape>
            <v:shape id="_x0000_s1088" style="position:absolute;left:2947;top:1779;width:17;height:85" coordsize="11,56" path="m9,16r,l1,16r,40l9,56,9,16xm11,5r,hdc11,2,8,,5,,2,,,2,,5v,3,2,6,5,6c8,11,11,8,11,5haxe" fillcolor="black" strokeweight="0">
              <v:path arrowok="t"/>
              <o:lock v:ext="edit" verticies="t"/>
            </v:shape>
            <v:shape id="_x0000_s1089" style="position:absolute;left:2970;top:1801;width:58;height:64" coordsize="39,42" path="m39,21r,hdc39,9,31,,19,,8,,,9,,21,,33,8,42,19,42v12,,20,-9,20,-21haxm30,21r,hdc30,29,26,34,19,34,13,34,9,29,9,21,9,13,13,8,19,8v7,,11,5,11,13haxe" fillcolor="black" strokeweight="0">
              <v:path arrowok="t"/>
              <o:lock v:ext="edit" verticies="t"/>
            </v:shape>
            <v:shape id="_x0000_s1090" style="position:absolute;left:3054;top:1776;width:81;height:88" coordsize="54,58" path="m21,r,l,58r10,l18,37r18,l44,58r10,l33,,21,xm33,28r,l21,28r3,-9hdc25,15,26,12,27,10v1,3,2,5,3,9hal33,28xe" fillcolor="black" strokeweight="0">
              <v:path arrowok="t"/>
              <o:lock v:ext="edit" verticies="t"/>
            </v:shape>
            <v:shape id="_x0000_s1091" style="position:absolute;left:3141;top:1803;width:83;height:61" coordsize="55,40" path="m,l,,,40r9,l9,11hdc11,9,14,8,16,8v5,,7,2,7,9hal23,40r9,l32,11hdc34,9,36,8,39,8v5,,7,2,7,8hal46,40r9,l55,15hdc55,5,50,,41,,36,,32,1,29,5,27,1,23,,19,,15,,11,1,8,4hal8,,,xe" fillcolor="black" strokeweight="0">
              <v:path arrowok="t"/>
            </v:shape>
            <v:shape id="_x0000_s1092" style="position:absolute;left:3236;top:1776;width:55;height:88" coordsize="37,58" path="m8,r,l,,,58r8,l8,54hdc11,57,15,58,19,58v10,,18,-8,18,-20c37,26,29,18,19,18v-4,,-8,1,-11,3hal8,xm8,47r,l8,29hdc11,26,14,25,17,25v6,,10,5,10,13c27,45,23,50,17,50v-3,,-5,-1,-9,-3haxe" fillcolor="black" strokeweight="0">
              <v:path arrowok="t"/>
              <o:lock v:ext="edit" verticies="t"/>
            </v:shape>
            <v:shape id="_x0000_s1093" style="position:absolute;left:3297;top:1779;width:17;height:85" coordsize="11,56" path="m10,16r,l1,16r,40l10,56r,-40xm11,5r,hdc11,2,8,,5,,2,,,2,,5v,3,2,6,5,6c8,11,11,8,11,5haxe" fillcolor="black" strokeweight="0">
              <v:path arrowok="t"/>
              <o:lock v:ext="edit" verticies="t"/>
            </v:shape>
            <v:shape id="_x0000_s1094" style="position:absolute;left:3320;top:1801;width:52;height:64" coordsize="35,42" path="m35,20r,hdc34,7,28,,18,,7,,,9,,21,,33,9,42,21,42v5,,9,-1,14,-4hal35,29hdc31,32,27,34,22,34,15,34,9,28,9,21v,,,,,-1hal35,20xm25,13r,l10,13hdc11,10,14,7,18,7v4,,6,2,7,6haxe" fillcolor="black" strokeweight="0">
              <v:path arrowok="t"/>
              <o:lock v:ext="edit" verticies="t"/>
            </v:shape>
            <v:shape id="_x0000_s1095" style="position:absolute;left:3380;top:1803;width:49;height:61" coordsize="33,40" path="m,l,,,40r9,l9,12hdc11,9,14,8,17,8v6,,8,2,8,10hal25,40r8,l33,15hdc33,5,29,,19,,15,,12,1,8,4hal8,,,xe" fillcolor="black" strokeweight="0">
              <v:path arrowok="t"/>
            </v:shape>
            <v:shape id="_x0000_s1096" style="position:absolute;left:3435;top:1780;width:38;height:84" coordsize="25,55" path="m14,r,l6,4r,11l,15r,8l6,23r,18hdc6,51,10,55,18,55v3,,4,,7,-1hal25,46hdc23,47,22,47,20,47v-4,,-6,-2,-6,-8hal14,23r11,l25,15r-11,l14,xe" fillcolor="black" strokeweight="0">
              <v:path arrowok="t"/>
            </v:shape>
            <v:shape id="_x0000_s1097" style="position:absolute;left:3476;top:1801;width:51;height:64" coordsize="34,42" path="m34,20r,hdc34,7,28,,17,,7,,,9,,21,,33,8,42,20,42v5,,10,-1,14,-4hal34,29hdc30,32,26,34,22,34,14,34,9,28,9,21v,,,,,-1hal34,20xm25,13r,l9,13hdc10,10,13,7,17,7v4,,7,2,8,6haxe" fillcolor="black" strokeweight="0">
              <v:path arrowok="t"/>
              <o:lock v:ext="edit" verticies="t"/>
            </v:shape>
          </v:group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69" o:spid="_x0000_s1098" type="#_x0000_t75" alt="Imagen 096" style="position:absolute;margin-left:3.95pt;margin-top:-2.05pt;width:756.75pt;height:536.25pt;z-index:-251660800;visibility:visible" stroked="t">
            <v:imagedata r:id="rId7" o:title="" gain="19661f" blacklevel="22938f" grayscale="t"/>
          </v:shape>
        </w:pict>
      </w:r>
    </w:p>
    <w:p w:rsidR="0066206D" w:rsidRDefault="0066206D" w:rsidP="00486871">
      <w:pPr>
        <w:rPr>
          <w:b/>
          <w:sz w:val="44"/>
          <w:szCs w:val="44"/>
        </w:rPr>
      </w:pPr>
    </w:p>
    <w:p w:rsidR="0066206D" w:rsidRDefault="0066206D" w:rsidP="00486871">
      <w:pPr>
        <w:rPr>
          <w:b/>
          <w:sz w:val="44"/>
          <w:szCs w:val="44"/>
        </w:rPr>
      </w:pPr>
    </w:p>
    <w:p w:rsidR="0066206D" w:rsidRDefault="0066206D" w:rsidP="00486871">
      <w:pPr>
        <w:rPr>
          <w:b/>
          <w:sz w:val="44"/>
          <w:szCs w:val="44"/>
        </w:rPr>
      </w:pPr>
    </w:p>
    <w:p w:rsidR="0066206D" w:rsidRDefault="0066206D" w:rsidP="00486871">
      <w:pPr>
        <w:rPr>
          <w:b/>
          <w:sz w:val="44"/>
          <w:szCs w:val="44"/>
        </w:rPr>
      </w:pPr>
    </w:p>
    <w:p w:rsidR="0066206D" w:rsidRDefault="0066206D" w:rsidP="00486871">
      <w:pPr>
        <w:rPr>
          <w:b/>
          <w:sz w:val="44"/>
          <w:szCs w:val="44"/>
        </w:rPr>
      </w:pPr>
    </w:p>
    <w:p w:rsidR="0066206D" w:rsidRDefault="0066206D" w:rsidP="00486871">
      <w:pPr>
        <w:rPr>
          <w:b/>
          <w:sz w:val="44"/>
          <w:szCs w:val="44"/>
        </w:rPr>
      </w:pPr>
    </w:p>
    <w:p w:rsidR="0066206D" w:rsidRDefault="0066206D" w:rsidP="00486871">
      <w:pPr>
        <w:jc w:val="center"/>
        <w:rPr>
          <w:b/>
          <w:sz w:val="72"/>
          <w:szCs w:val="72"/>
        </w:rPr>
      </w:pPr>
      <w:r w:rsidRPr="00244277">
        <w:rPr>
          <w:b/>
          <w:sz w:val="72"/>
          <w:szCs w:val="72"/>
        </w:rPr>
        <w:t xml:space="preserve">LIBRO DE </w:t>
      </w:r>
      <w:r>
        <w:rPr>
          <w:b/>
          <w:sz w:val="72"/>
          <w:szCs w:val="72"/>
        </w:rPr>
        <w:t>ESTIÉRCOLES</w:t>
      </w:r>
    </w:p>
    <w:p w:rsidR="0066206D" w:rsidRPr="00244277" w:rsidRDefault="0066206D" w:rsidP="00486871">
      <w:pPr>
        <w:jc w:val="center"/>
        <w:rPr>
          <w:b/>
          <w:sz w:val="72"/>
          <w:szCs w:val="72"/>
        </w:rPr>
      </w:pPr>
    </w:p>
    <w:p w:rsidR="0066206D" w:rsidRDefault="0066206D" w:rsidP="00486871">
      <w:pPr>
        <w:jc w:val="center"/>
        <w:rPr>
          <w:b/>
          <w:sz w:val="72"/>
          <w:szCs w:val="72"/>
        </w:rPr>
      </w:pPr>
      <w:r w:rsidRPr="00244277">
        <w:rPr>
          <w:b/>
          <w:sz w:val="72"/>
          <w:szCs w:val="72"/>
        </w:rPr>
        <w:t>ZONAS VULNERABLES</w:t>
      </w:r>
      <w:r>
        <w:rPr>
          <w:b/>
          <w:sz w:val="72"/>
          <w:szCs w:val="72"/>
        </w:rPr>
        <w:t xml:space="preserve"> DE ARAGÓN</w:t>
      </w:r>
    </w:p>
    <w:p w:rsidR="0066206D" w:rsidRDefault="0066206D" w:rsidP="00486871">
      <w:pPr>
        <w:jc w:val="center"/>
        <w:rPr>
          <w:b/>
          <w:sz w:val="72"/>
          <w:szCs w:val="72"/>
        </w:rPr>
      </w:pPr>
    </w:p>
    <w:p w:rsidR="0066206D" w:rsidRDefault="0066206D" w:rsidP="0048687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V Programa de Actuación</w:t>
      </w:r>
    </w:p>
    <w:p w:rsidR="0066206D" w:rsidRPr="00244277" w:rsidRDefault="0066206D" w:rsidP="00486871">
      <w:pPr>
        <w:jc w:val="center"/>
        <w:rPr>
          <w:b/>
          <w:sz w:val="72"/>
          <w:szCs w:val="72"/>
        </w:rPr>
      </w:pPr>
    </w:p>
    <w:p w:rsidR="0066206D" w:rsidRDefault="0066206D" w:rsidP="00486871">
      <w:pPr>
        <w:jc w:val="center"/>
        <w:rPr>
          <w:b/>
          <w:sz w:val="72"/>
          <w:szCs w:val="72"/>
        </w:rPr>
      </w:pPr>
    </w:p>
    <w:p w:rsidR="0066206D" w:rsidRPr="00244277" w:rsidRDefault="0066206D" w:rsidP="0048687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2021/</w:t>
      </w:r>
      <w:r w:rsidRPr="00244277">
        <w:rPr>
          <w:b/>
          <w:sz w:val="72"/>
          <w:szCs w:val="72"/>
        </w:rPr>
        <w:t>..........................................</w:t>
      </w:r>
    </w:p>
    <w:p w:rsidR="0066206D" w:rsidRPr="003C1B0F" w:rsidRDefault="0066206D" w:rsidP="00486871">
      <w:pPr>
        <w:pStyle w:val="Textoindependiente31"/>
        <w:tabs>
          <w:tab w:val="left" w:pos="2600"/>
        </w:tabs>
        <w:spacing w:after="96"/>
        <w:rPr>
          <w:rFonts w:ascii="Arial" w:hAnsi="Arial" w:cs="Arial"/>
          <w:sz w:val="20"/>
        </w:rPr>
        <w:sectPr w:rsidR="0066206D" w:rsidRPr="003C1B0F" w:rsidSect="00CF4D30">
          <w:footerReference w:type="even" r:id="rId8"/>
          <w:footerReference w:type="default" r:id="rId9"/>
          <w:type w:val="continuous"/>
          <w:pgSz w:w="16838" w:h="11906" w:orient="landscape"/>
          <w:pgMar w:top="567" w:right="567" w:bottom="567" w:left="993" w:header="720" w:footer="335" w:gutter="0"/>
          <w:cols w:space="720"/>
          <w:docGrid w:linePitch="360"/>
        </w:sectPr>
      </w:pPr>
    </w:p>
    <w:p w:rsidR="0066206D" w:rsidRDefault="0066206D" w:rsidP="00486871">
      <w:pPr>
        <w:tabs>
          <w:tab w:val="left" w:pos="3686"/>
        </w:tabs>
        <w:rPr>
          <w:rFonts w:ascii="Arial Narrow" w:hAnsi="Arial Narrow" w:cs="Arial Narrow"/>
          <w:b/>
          <w:sz w:val="24"/>
          <w:szCs w:val="24"/>
        </w:rPr>
      </w:pPr>
    </w:p>
    <w:p w:rsidR="0066206D" w:rsidRDefault="0066206D" w:rsidP="004E6933">
      <w:pPr>
        <w:tabs>
          <w:tab w:val="left" w:pos="3686"/>
        </w:tabs>
        <w:rPr>
          <w:b/>
          <w:sz w:val="24"/>
          <w:szCs w:val="24"/>
        </w:rPr>
      </w:pPr>
    </w:p>
    <w:p w:rsidR="0066206D" w:rsidRDefault="0066206D" w:rsidP="004E6933">
      <w:pPr>
        <w:tabs>
          <w:tab w:val="left" w:pos="3686"/>
        </w:tabs>
        <w:rPr>
          <w:b/>
          <w:sz w:val="24"/>
          <w:szCs w:val="24"/>
        </w:rPr>
      </w:pPr>
    </w:p>
    <w:p w:rsidR="0066206D" w:rsidRPr="00D65B10" w:rsidRDefault="0066206D" w:rsidP="00FB29AC">
      <w:pPr>
        <w:tabs>
          <w:tab w:val="left" w:pos="284"/>
        </w:tabs>
        <w:spacing w:after="240"/>
        <w:rPr>
          <w:rFonts w:ascii="Arial Narrow" w:hAnsi="Arial Narrow"/>
          <w:b/>
          <w:sz w:val="24"/>
          <w:szCs w:val="24"/>
        </w:rPr>
      </w:pPr>
      <w:r w:rsidRPr="00C558EF">
        <w:rPr>
          <w:b/>
          <w:sz w:val="22"/>
          <w:szCs w:val="22"/>
        </w:rPr>
        <w:t>ANEXO XVI: Libro – Registro de Producción y Movimiento de Estiércoles para las Explotaciones Ganaderas.</w:t>
      </w:r>
      <w:r>
        <w:rPr>
          <w:b/>
          <w:sz w:val="22"/>
          <w:szCs w:val="22"/>
        </w:rPr>
        <w:t xml:space="preserve"> </w:t>
      </w:r>
      <w:r w:rsidRPr="00C558EF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                                                  </w:t>
      </w:r>
      <w:r>
        <w:rPr>
          <w:rFonts w:ascii="Arial Narrow" w:hAnsi="Arial Narrow"/>
          <w:b/>
          <w:sz w:val="24"/>
          <w:szCs w:val="24"/>
        </w:rPr>
        <w:t>HOJA Nº ………</w:t>
      </w:r>
    </w:p>
    <w:p w:rsidR="0066206D" w:rsidRPr="00C558EF" w:rsidRDefault="0066206D" w:rsidP="005536F2">
      <w:pPr>
        <w:tabs>
          <w:tab w:val="left" w:pos="3686"/>
        </w:tabs>
        <w:rPr>
          <w:sz w:val="22"/>
          <w:szCs w:val="22"/>
        </w:rPr>
      </w:pPr>
    </w:p>
    <w:tbl>
      <w:tblPr>
        <w:tblW w:w="15140" w:type="dxa"/>
        <w:jc w:val="center"/>
        <w:tblInd w:w="-10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03"/>
        <w:gridCol w:w="1481"/>
        <w:gridCol w:w="286"/>
        <w:gridCol w:w="284"/>
        <w:gridCol w:w="620"/>
        <w:gridCol w:w="1192"/>
        <w:gridCol w:w="1446"/>
        <w:gridCol w:w="144"/>
        <w:gridCol w:w="284"/>
        <w:gridCol w:w="1090"/>
        <w:gridCol w:w="19"/>
        <w:gridCol w:w="284"/>
        <w:gridCol w:w="1269"/>
        <w:gridCol w:w="1443"/>
        <w:gridCol w:w="1222"/>
        <w:gridCol w:w="1226"/>
        <w:gridCol w:w="1447"/>
      </w:tblGrid>
      <w:tr w:rsidR="0066206D" w:rsidRPr="00C558EF" w:rsidTr="001C1F8F">
        <w:trPr>
          <w:cantSplit/>
          <w:jc w:val="center"/>
        </w:trPr>
        <w:tc>
          <w:tcPr>
            <w:tcW w:w="8249" w:type="dxa"/>
            <w:gridSpan w:val="11"/>
            <w:vMerge w:val="restart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  <w:p w:rsidR="0066206D" w:rsidRPr="00C558EF" w:rsidRDefault="0066206D" w:rsidP="00CF4D30">
            <w:pPr>
              <w:pStyle w:val="Heading1"/>
              <w:spacing w:before="60"/>
              <w:rPr>
                <w:b w:val="0"/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APARTADO 1. DESCRIPCIÓN DE LA EXPLOTACIÓN GANADERA</w:t>
            </w:r>
          </w:p>
        </w:tc>
        <w:tc>
          <w:tcPr>
            <w:tcW w:w="284" w:type="dxa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6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TITULAR</w:t>
            </w:r>
          </w:p>
        </w:tc>
      </w:tr>
      <w:tr w:rsidR="0066206D" w:rsidRPr="00C558EF" w:rsidTr="001C1F8F">
        <w:trPr>
          <w:cantSplit/>
          <w:jc w:val="center"/>
        </w:trPr>
        <w:tc>
          <w:tcPr>
            <w:tcW w:w="8249" w:type="dxa"/>
            <w:gridSpan w:val="11"/>
            <w:vMerge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6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NOMBRE</w:t>
            </w:r>
          </w:p>
        </w:tc>
      </w:tr>
      <w:tr w:rsidR="0066206D" w:rsidRPr="00C558EF" w:rsidTr="001C1F8F">
        <w:trPr>
          <w:cantSplit/>
          <w:jc w:val="center"/>
        </w:trPr>
        <w:tc>
          <w:tcPr>
            <w:tcW w:w="31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PROVINCIA</w:t>
            </w:r>
          </w:p>
        </w:tc>
        <w:tc>
          <w:tcPr>
            <w:tcW w:w="284" w:type="dxa"/>
            <w:tcBorders>
              <w:left w:val="nil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MUNICIPIO</w:t>
            </w:r>
          </w:p>
        </w:tc>
        <w:tc>
          <w:tcPr>
            <w:tcW w:w="284" w:type="dxa"/>
            <w:tcBorders>
              <w:left w:val="nil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11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AÑO</w:t>
            </w:r>
          </w:p>
          <w:p w:rsidR="0066206D" w:rsidRPr="00C558EF" w:rsidRDefault="0066206D" w:rsidP="00CF4D30">
            <w:pPr>
              <w:rPr>
                <w:sz w:val="22"/>
                <w:szCs w:val="22"/>
              </w:rPr>
            </w:pPr>
          </w:p>
          <w:p w:rsidR="0066206D" w:rsidRPr="00C558EF" w:rsidRDefault="0066206D" w:rsidP="00CF4D30">
            <w:pPr>
              <w:jc w:val="center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20…..</w:t>
            </w:r>
          </w:p>
        </w:tc>
        <w:tc>
          <w:tcPr>
            <w:tcW w:w="284" w:type="dxa"/>
            <w:tcBorders>
              <w:left w:val="nil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6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APELLIDOS</w:t>
            </w:r>
          </w:p>
        </w:tc>
      </w:tr>
      <w:tr w:rsidR="0066206D" w:rsidRPr="00C558EF" w:rsidTr="001C1F8F">
        <w:trPr>
          <w:cantSplit/>
          <w:jc w:val="center"/>
        </w:trPr>
        <w:tc>
          <w:tcPr>
            <w:tcW w:w="3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LOCALIDAD</w:t>
            </w:r>
          </w:p>
        </w:tc>
        <w:tc>
          <w:tcPr>
            <w:tcW w:w="284" w:type="dxa"/>
            <w:tcBorders>
              <w:left w:val="nil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 xml:space="preserve">CODIGO REGA: </w:t>
            </w:r>
          </w:p>
          <w:p w:rsidR="0066206D" w:rsidRPr="00C558EF" w:rsidRDefault="0066206D" w:rsidP="00CF4D30">
            <w:pPr>
              <w:rPr>
                <w:sz w:val="22"/>
                <w:szCs w:val="22"/>
              </w:rPr>
            </w:pPr>
            <w:r w:rsidRPr="00C558EF">
              <w:rPr>
                <w:b/>
                <w:sz w:val="22"/>
                <w:szCs w:val="22"/>
              </w:rPr>
              <w:t>Fecha inicio actividad</w:t>
            </w:r>
            <w:r w:rsidRPr="00C558EF">
              <w:rPr>
                <w:sz w:val="22"/>
                <w:szCs w:val="22"/>
              </w:rPr>
              <w:t>:</w:t>
            </w:r>
          </w:p>
        </w:tc>
        <w:tc>
          <w:tcPr>
            <w:tcW w:w="284" w:type="dxa"/>
            <w:tcBorders>
              <w:left w:val="nil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11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6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DNI/CIF</w:t>
            </w:r>
          </w:p>
        </w:tc>
      </w:tr>
      <w:tr w:rsidR="0066206D" w:rsidRPr="00C558EF" w:rsidTr="001C1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403" w:type="dxa"/>
            <w:tcBorders>
              <w:bottom w:val="nil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pStyle w:val="Heading3"/>
              <w:spacing w:before="40" w:after="40"/>
              <w:rPr>
                <w:rFonts w:ascii="Times New Roman" w:hAnsi="Times New Roman"/>
                <w:b w:val="0"/>
                <w:sz w:val="20"/>
              </w:rPr>
            </w:pPr>
            <w:r w:rsidRPr="00C558EF"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481" w:type="dxa"/>
            <w:tcBorders>
              <w:bottom w:val="nil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40" w:after="40"/>
              <w:jc w:val="center"/>
            </w:pPr>
            <w:r w:rsidRPr="00C558EF">
              <w:t>2</w:t>
            </w:r>
          </w:p>
        </w:tc>
        <w:tc>
          <w:tcPr>
            <w:tcW w:w="1190" w:type="dxa"/>
            <w:gridSpan w:val="3"/>
            <w:tcBorders>
              <w:bottom w:val="nil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40" w:after="40"/>
              <w:jc w:val="center"/>
            </w:pPr>
            <w:r w:rsidRPr="00C558EF">
              <w:t>3</w:t>
            </w:r>
          </w:p>
        </w:tc>
        <w:tc>
          <w:tcPr>
            <w:tcW w:w="1192" w:type="dxa"/>
            <w:tcBorders>
              <w:bottom w:val="nil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40" w:after="40"/>
              <w:jc w:val="center"/>
            </w:pPr>
            <w:r w:rsidRPr="00C558EF">
              <w:t>4</w:t>
            </w:r>
          </w:p>
        </w:tc>
        <w:tc>
          <w:tcPr>
            <w:tcW w:w="1446" w:type="dxa"/>
            <w:tcBorders>
              <w:bottom w:val="nil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40" w:after="40"/>
              <w:jc w:val="center"/>
              <w:rPr>
                <w:spacing w:val="-6"/>
              </w:rPr>
            </w:pPr>
            <w:r w:rsidRPr="00C558EF">
              <w:rPr>
                <w:spacing w:val="-6"/>
              </w:rPr>
              <w:t>5 (*)</w:t>
            </w:r>
          </w:p>
        </w:tc>
        <w:tc>
          <w:tcPr>
            <w:tcW w:w="1518" w:type="dxa"/>
            <w:gridSpan w:val="3"/>
            <w:tcBorders>
              <w:bottom w:val="nil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40" w:after="40"/>
              <w:jc w:val="center"/>
              <w:rPr>
                <w:spacing w:val="-6"/>
              </w:rPr>
            </w:pPr>
            <w:r w:rsidRPr="00C558EF">
              <w:rPr>
                <w:spacing w:val="-6"/>
              </w:rPr>
              <w:t>6</w:t>
            </w:r>
          </w:p>
        </w:tc>
        <w:tc>
          <w:tcPr>
            <w:tcW w:w="1572" w:type="dxa"/>
            <w:gridSpan w:val="3"/>
            <w:tcBorders>
              <w:bottom w:val="nil"/>
            </w:tcBorders>
            <w:shd w:val="clear" w:color="auto" w:fill="D9D9D9"/>
          </w:tcPr>
          <w:p w:rsidR="0066206D" w:rsidRPr="00C558EF" w:rsidRDefault="0066206D" w:rsidP="00CF4D30">
            <w:pPr>
              <w:tabs>
                <w:tab w:val="left" w:pos="3686"/>
              </w:tabs>
              <w:spacing w:before="40" w:after="40"/>
              <w:jc w:val="center"/>
              <w:rPr>
                <w:spacing w:val="-6"/>
                <w:lang w:val="pt-BR"/>
              </w:rPr>
            </w:pPr>
            <w:r w:rsidRPr="00C558EF">
              <w:rPr>
                <w:spacing w:val="-6"/>
                <w:lang w:val="pt-BR"/>
              </w:rPr>
              <w:t>7 (*)</w:t>
            </w:r>
          </w:p>
        </w:tc>
        <w:tc>
          <w:tcPr>
            <w:tcW w:w="1443" w:type="dxa"/>
            <w:tcBorders>
              <w:bottom w:val="single" w:sz="2" w:space="0" w:color="auto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40" w:after="40"/>
              <w:jc w:val="center"/>
              <w:rPr>
                <w:spacing w:val="-6"/>
                <w:lang w:val="pt-BR"/>
              </w:rPr>
            </w:pPr>
            <w:r w:rsidRPr="00C558EF">
              <w:rPr>
                <w:spacing w:val="-6"/>
                <w:lang w:val="pt-BR"/>
              </w:rPr>
              <w:t>8</w:t>
            </w:r>
          </w:p>
        </w:tc>
        <w:tc>
          <w:tcPr>
            <w:tcW w:w="1222" w:type="dxa"/>
            <w:tcBorders>
              <w:bottom w:val="single" w:sz="2" w:space="0" w:color="auto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40" w:after="40"/>
              <w:jc w:val="center"/>
              <w:rPr>
                <w:spacing w:val="-6"/>
                <w:lang w:val="pt-BR"/>
              </w:rPr>
            </w:pPr>
            <w:r w:rsidRPr="00C558EF">
              <w:rPr>
                <w:spacing w:val="-6"/>
                <w:lang w:val="pt-BR"/>
              </w:rPr>
              <w:t>9</w:t>
            </w:r>
          </w:p>
        </w:tc>
        <w:tc>
          <w:tcPr>
            <w:tcW w:w="1226" w:type="dxa"/>
            <w:tcBorders>
              <w:bottom w:val="single" w:sz="2" w:space="0" w:color="auto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40" w:after="40"/>
              <w:jc w:val="center"/>
            </w:pPr>
            <w:r w:rsidRPr="00C558EF">
              <w:t>10</w:t>
            </w:r>
          </w:p>
        </w:tc>
        <w:tc>
          <w:tcPr>
            <w:tcW w:w="1447" w:type="dxa"/>
            <w:tcBorders>
              <w:bottom w:val="nil"/>
            </w:tcBorders>
            <w:shd w:val="clear" w:color="auto" w:fill="D9D9D9"/>
            <w:vAlign w:val="center"/>
          </w:tcPr>
          <w:p w:rsidR="0066206D" w:rsidRPr="00C558EF" w:rsidRDefault="0066206D" w:rsidP="00CF4D30">
            <w:pPr>
              <w:pStyle w:val="Heading4"/>
              <w:spacing w:before="40" w:after="40"/>
              <w:rPr>
                <w:sz w:val="20"/>
              </w:rPr>
            </w:pPr>
            <w:r w:rsidRPr="00C558EF">
              <w:rPr>
                <w:sz w:val="20"/>
              </w:rPr>
              <w:t>11</w:t>
            </w:r>
          </w:p>
        </w:tc>
      </w:tr>
      <w:tr w:rsidR="0066206D" w:rsidRPr="00C558EF" w:rsidTr="001C1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  <w:jc w:val="center"/>
        </w:trPr>
        <w:tc>
          <w:tcPr>
            <w:tcW w:w="1403" w:type="dxa"/>
            <w:vMerge w:val="restart"/>
            <w:tcBorders>
              <w:top w:val="nil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pStyle w:val="Heading3"/>
              <w:spacing w:before="20" w:after="20"/>
              <w:ind w:left="-81"/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C558EF">
              <w:rPr>
                <w:rFonts w:ascii="Times New Roman" w:hAnsi="Times New Roman"/>
                <w:b w:val="0"/>
                <w:sz w:val="20"/>
              </w:rPr>
              <w:t>Especie animal</w:t>
            </w:r>
          </w:p>
        </w:tc>
        <w:tc>
          <w:tcPr>
            <w:tcW w:w="1481" w:type="dxa"/>
            <w:vMerge w:val="restart"/>
            <w:tcBorders>
              <w:top w:val="nil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</w:pPr>
            <w:r w:rsidRPr="00C558EF">
              <w:t>Tipología:  Cría, recría, cebo, otras</w:t>
            </w:r>
          </w:p>
        </w:tc>
        <w:tc>
          <w:tcPr>
            <w:tcW w:w="1190" w:type="dxa"/>
            <w:gridSpan w:val="3"/>
            <w:vMerge w:val="restart"/>
            <w:tcBorders>
              <w:top w:val="nil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</w:pPr>
            <w:r w:rsidRPr="00C558EF">
              <w:t>Nº plazas en cada fase productiva</w:t>
            </w:r>
          </w:p>
        </w:tc>
        <w:tc>
          <w:tcPr>
            <w:tcW w:w="1192" w:type="dxa"/>
            <w:vMerge w:val="restart"/>
            <w:tcBorders>
              <w:top w:val="nil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</w:pPr>
            <w:r w:rsidRPr="00C558EF">
              <w:t>Kg N / plaza y año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</w:pPr>
            <w:r w:rsidRPr="00C558EF">
              <w:t>(Anexo VIII del V Programa)</w:t>
            </w:r>
          </w:p>
        </w:tc>
        <w:tc>
          <w:tcPr>
            <w:tcW w:w="1446" w:type="dxa"/>
            <w:vMerge w:val="restart"/>
            <w:tcBorders>
              <w:top w:val="nil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</w:rPr>
            </w:pPr>
            <w:r w:rsidRPr="00C558EF">
              <w:rPr>
                <w:spacing w:val="-6"/>
              </w:rPr>
              <w:t>Kg. N/año de la explotación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  <w:lang w:val="pt-BR"/>
              </w:rPr>
            </w:pPr>
            <w:r w:rsidRPr="00C558EF">
              <w:rPr>
                <w:spacing w:val="-6"/>
                <w:lang w:val="pt-BR"/>
              </w:rPr>
              <w:t>Col. 3 X Col .4</w:t>
            </w:r>
          </w:p>
        </w:tc>
        <w:tc>
          <w:tcPr>
            <w:tcW w:w="1518" w:type="dxa"/>
            <w:gridSpan w:val="3"/>
            <w:vMerge w:val="restart"/>
            <w:tcBorders>
              <w:top w:val="nil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</w:rPr>
            </w:pPr>
            <w:r w:rsidRPr="00C558EF">
              <w:rPr>
                <w:spacing w:val="-6"/>
              </w:rPr>
              <w:t>Volumen de producción anual producido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</w:rPr>
            </w:pPr>
            <w:r w:rsidRPr="00C558EF">
              <w:rPr>
                <w:spacing w:val="-6"/>
              </w:rPr>
              <w:t>m</w:t>
            </w:r>
            <w:r w:rsidRPr="00C558EF">
              <w:rPr>
                <w:spacing w:val="-6"/>
                <w:vertAlign w:val="superscript"/>
              </w:rPr>
              <w:t>3</w:t>
            </w:r>
            <w:r w:rsidRPr="00C558EF">
              <w:rPr>
                <w:spacing w:val="-6"/>
              </w:rPr>
              <w:t xml:space="preserve">  ó  t</w:t>
            </w:r>
          </w:p>
        </w:tc>
        <w:tc>
          <w:tcPr>
            <w:tcW w:w="1572" w:type="dxa"/>
            <w:gridSpan w:val="3"/>
            <w:vMerge w:val="restart"/>
            <w:tcBorders>
              <w:top w:val="nil"/>
              <w:right w:val="single" w:sz="2" w:space="0" w:color="auto"/>
            </w:tcBorders>
            <w:shd w:val="clear" w:color="auto" w:fill="D9D9D9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  <w:lang w:val="it-IT"/>
              </w:rPr>
            </w:pPr>
            <w:r w:rsidRPr="00C558EF">
              <w:rPr>
                <w:spacing w:val="-6"/>
                <w:lang w:val="pt-BR"/>
              </w:rPr>
              <w:t>Kg N / m</w:t>
            </w:r>
            <w:r w:rsidRPr="00C558EF">
              <w:rPr>
                <w:spacing w:val="-6"/>
                <w:vertAlign w:val="superscript"/>
                <w:lang w:val="pt-BR"/>
              </w:rPr>
              <w:t>3</w:t>
            </w:r>
            <w:r w:rsidRPr="00C558EF">
              <w:rPr>
                <w:spacing w:val="-6"/>
                <w:lang w:val="pt-BR"/>
              </w:rPr>
              <w:t xml:space="preserve"> o t </w:t>
            </w:r>
            <w:r w:rsidRPr="00C558EF">
              <w:rPr>
                <w:spacing w:val="-6"/>
                <w:lang w:val="it-IT"/>
              </w:rPr>
              <w:t>(Anexo VII del V Programa)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  <w:lang w:val="it-IT"/>
              </w:rPr>
            </w:pPr>
            <w:r w:rsidRPr="00C558EF">
              <w:rPr>
                <w:spacing w:val="-6"/>
                <w:lang w:val="it-IT"/>
              </w:rPr>
              <w:t>ó                                (Col 5/ Col. 6)          Kg N/ m</w:t>
            </w:r>
            <w:r w:rsidRPr="00C558EF">
              <w:rPr>
                <w:spacing w:val="-6"/>
                <w:vertAlign w:val="superscript"/>
                <w:lang w:val="it-IT"/>
              </w:rPr>
              <w:t>3</w:t>
            </w:r>
            <w:r w:rsidRPr="00C558EF">
              <w:rPr>
                <w:spacing w:val="-6"/>
                <w:lang w:val="it-IT"/>
              </w:rPr>
              <w:t xml:space="preserve"> ó t</w:t>
            </w:r>
          </w:p>
        </w:tc>
        <w:tc>
          <w:tcPr>
            <w:tcW w:w="389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</w:pPr>
            <w:r w:rsidRPr="00C558EF">
              <w:rPr>
                <w:lang w:val="pt-BR"/>
              </w:rPr>
              <w:t>Capacidad de almacenamiento</w:t>
            </w:r>
          </w:p>
        </w:tc>
        <w:tc>
          <w:tcPr>
            <w:tcW w:w="1447" w:type="dxa"/>
            <w:vMerge w:val="restart"/>
            <w:tcBorders>
              <w:top w:val="nil"/>
              <w:left w:val="single" w:sz="2" w:space="0" w:color="auto"/>
            </w:tcBorders>
            <w:shd w:val="clear" w:color="auto" w:fill="D9D9D9"/>
            <w:vAlign w:val="center"/>
          </w:tcPr>
          <w:p w:rsidR="0066206D" w:rsidRPr="001C1F8F" w:rsidRDefault="0066206D" w:rsidP="00773237">
            <w:pPr>
              <w:pStyle w:val="Heading4"/>
              <w:spacing w:before="20" w:after="20"/>
              <w:ind w:left="69"/>
              <w:jc w:val="center"/>
              <w:rPr>
                <w:sz w:val="18"/>
                <w:szCs w:val="18"/>
              </w:rPr>
            </w:pPr>
            <w:r w:rsidRPr="001C1F8F">
              <w:rPr>
                <w:sz w:val="18"/>
                <w:szCs w:val="18"/>
              </w:rPr>
              <w:t>Observaciones</w:t>
            </w:r>
          </w:p>
          <w:p w:rsidR="0066206D" w:rsidRPr="00C558EF" w:rsidRDefault="0066206D" w:rsidP="00773237">
            <w:pPr>
              <w:pStyle w:val="Heading4"/>
              <w:spacing w:before="20" w:after="20"/>
              <w:ind w:left="69"/>
              <w:jc w:val="center"/>
              <w:rPr>
                <w:sz w:val="20"/>
              </w:rPr>
            </w:pPr>
            <w:r w:rsidRPr="001C1F8F">
              <w:rPr>
                <w:sz w:val="18"/>
                <w:szCs w:val="18"/>
              </w:rPr>
              <w:t>Operación de Gestión</w:t>
            </w:r>
          </w:p>
        </w:tc>
      </w:tr>
      <w:tr w:rsidR="0066206D" w:rsidRPr="00C558EF" w:rsidTr="001C1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7"/>
          <w:jc w:val="center"/>
        </w:trPr>
        <w:tc>
          <w:tcPr>
            <w:tcW w:w="1403" w:type="dxa"/>
            <w:vMerge/>
            <w:shd w:val="clear" w:color="auto" w:fill="D9D9D9"/>
            <w:vAlign w:val="center"/>
          </w:tcPr>
          <w:p w:rsidR="0066206D" w:rsidRPr="00C558EF" w:rsidRDefault="0066206D" w:rsidP="00773237">
            <w:pPr>
              <w:pStyle w:val="Heading3"/>
              <w:spacing w:before="20" w:after="20"/>
              <w:jc w:val="center"/>
              <w:rPr>
                <w:rFonts w:ascii="Times New Roman" w:hAnsi="Times New Roman"/>
                <w:b w:val="0"/>
                <w:w w:val="95"/>
                <w:sz w:val="20"/>
              </w:rPr>
            </w:pPr>
          </w:p>
        </w:tc>
        <w:tc>
          <w:tcPr>
            <w:tcW w:w="1481" w:type="dxa"/>
            <w:vMerge/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w w:val="95"/>
              </w:rPr>
            </w:pPr>
          </w:p>
        </w:tc>
        <w:tc>
          <w:tcPr>
            <w:tcW w:w="1190" w:type="dxa"/>
            <w:gridSpan w:val="3"/>
            <w:vMerge/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w w:val="95"/>
              </w:rPr>
            </w:pPr>
          </w:p>
        </w:tc>
        <w:tc>
          <w:tcPr>
            <w:tcW w:w="1192" w:type="dxa"/>
            <w:vMerge/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w w:val="95"/>
              </w:rPr>
            </w:pPr>
          </w:p>
        </w:tc>
        <w:tc>
          <w:tcPr>
            <w:tcW w:w="1446" w:type="dxa"/>
            <w:vMerge/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  <w:w w:val="95"/>
              </w:rPr>
            </w:pPr>
          </w:p>
        </w:tc>
        <w:tc>
          <w:tcPr>
            <w:tcW w:w="1518" w:type="dxa"/>
            <w:gridSpan w:val="3"/>
            <w:vMerge/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  <w:w w:val="95"/>
              </w:rPr>
            </w:pPr>
          </w:p>
        </w:tc>
        <w:tc>
          <w:tcPr>
            <w:tcW w:w="1572" w:type="dxa"/>
            <w:gridSpan w:val="3"/>
            <w:vMerge/>
            <w:shd w:val="clear" w:color="auto" w:fill="D9D9D9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  <w:w w:val="95"/>
                <w:lang w:val="pt-BR"/>
              </w:rPr>
            </w:pPr>
          </w:p>
        </w:tc>
        <w:tc>
          <w:tcPr>
            <w:tcW w:w="1443" w:type="dxa"/>
            <w:tcBorders>
              <w:top w:val="single" w:sz="2" w:space="0" w:color="auto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  <w:lang w:val="pt-BR"/>
              </w:rPr>
            </w:pPr>
            <w:r w:rsidRPr="00C558EF">
              <w:rPr>
                <w:spacing w:val="-6"/>
                <w:lang w:val="pt-BR"/>
              </w:rPr>
              <w:t>Volumen  externo (m3)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  <w:lang w:val="pt-BR"/>
              </w:rPr>
            </w:pPr>
            <w:r w:rsidRPr="00C558EF">
              <w:rPr>
                <w:spacing w:val="-6"/>
                <w:lang w:val="pt-BR"/>
              </w:rPr>
              <w:t>(A)</w:t>
            </w:r>
          </w:p>
        </w:tc>
        <w:tc>
          <w:tcPr>
            <w:tcW w:w="1222" w:type="dxa"/>
            <w:tcBorders>
              <w:top w:val="single" w:sz="2" w:space="0" w:color="auto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</w:rPr>
            </w:pPr>
            <w:r w:rsidRPr="00C558EF">
              <w:rPr>
                <w:spacing w:val="-6"/>
              </w:rPr>
              <w:t>Volumen interno (m3)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  <w:rPr>
                <w:spacing w:val="-6"/>
              </w:rPr>
            </w:pPr>
            <w:r w:rsidRPr="00C558EF">
              <w:rPr>
                <w:spacing w:val="-6"/>
              </w:rPr>
              <w:t>(B)</w:t>
            </w:r>
          </w:p>
        </w:tc>
        <w:tc>
          <w:tcPr>
            <w:tcW w:w="1226" w:type="dxa"/>
            <w:tcBorders>
              <w:top w:val="single" w:sz="2" w:space="0" w:color="auto"/>
            </w:tcBorders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</w:pPr>
            <w:r w:rsidRPr="00C558EF">
              <w:t>Volumen  Global: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20" w:after="20"/>
              <w:jc w:val="center"/>
            </w:pPr>
            <w:r w:rsidRPr="00C558EF">
              <w:t>(A+B)</w:t>
            </w:r>
          </w:p>
        </w:tc>
        <w:tc>
          <w:tcPr>
            <w:tcW w:w="1447" w:type="dxa"/>
            <w:vMerge/>
            <w:shd w:val="clear" w:color="auto" w:fill="D9D9D9"/>
            <w:vAlign w:val="center"/>
          </w:tcPr>
          <w:p w:rsidR="0066206D" w:rsidRPr="00C558EF" w:rsidRDefault="0066206D" w:rsidP="00CF4D30">
            <w:pPr>
              <w:pStyle w:val="Heading4"/>
              <w:spacing w:before="20" w:after="20"/>
              <w:ind w:left="69"/>
              <w:rPr>
                <w:w w:val="95"/>
                <w:sz w:val="20"/>
              </w:rPr>
            </w:pPr>
          </w:p>
        </w:tc>
      </w:tr>
      <w:tr w:rsidR="0066206D" w:rsidRPr="00C558EF" w:rsidTr="001C1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  <w:jc w:val="center"/>
        </w:trPr>
        <w:tc>
          <w:tcPr>
            <w:tcW w:w="140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8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190" w:type="dxa"/>
            <w:gridSpan w:val="3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192" w:type="dxa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4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518" w:type="dxa"/>
            <w:gridSpan w:val="3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572" w:type="dxa"/>
            <w:gridSpan w:val="3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4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22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22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4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</w:tr>
      <w:tr w:rsidR="0066206D" w:rsidRPr="00C558EF" w:rsidTr="001C1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  <w:jc w:val="center"/>
        </w:trPr>
        <w:tc>
          <w:tcPr>
            <w:tcW w:w="140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8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190" w:type="dxa"/>
            <w:gridSpan w:val="3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192" w:type="dxa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4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518" w:type="dxa"/>
            <w:gridSpan w:val="3"/>
            <w:vAlign w:val="center"/>
          </w:tcPr>
          <w:p w:rsidR="0066206D" w:rsidRPr="00C558EF" w:rsidRDefault="0066206D" w:rsidP="00CF4D30">
            <w:pPr>
              <w:spacing w:before="80" w:after="80"/>
              <w:jc w:val="center"/>
            </w:pPr>
          </w:p>
        </w:tc>
        <w:tc>
          <w:tcPr>
            <w:tcW w:w="1572" w:type="dxa"/>
            <w:gridSpan w:val="3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4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22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22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4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</w:tr>
      <w:tr w:rsidR="0066206D" w:rsidRPr="00C558EF" w:rsidTr="001C1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  <w:jc w:val="center"/>
        </w:trPr>
        <w:tc>
          <w:tcPr>
            <w:tcW w:w="140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8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190" w:type="dxa"/>
            <w:gridSpan w:val="3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192" w:type="dxa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4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518" w:type="dxa"/>
            <w:gridSpan w:val="3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572" w:type="dxa"/>
            <w:gridSpan w:val="3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4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22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22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  <w:tc>
          <w:tcPr>
            <w:tcW w:w="144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</w:pPr>
          </w:p>
        </w:tc>
      </w:tr>
      <w:tr w:rsidR="0066206D" w:rsidRPr="00C558EF" w:rsidTr="001C1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  <w:jc w:val="center"/>
        </w:trPr>
        <w:tc>
          <w:tcPr>
            <w:tcW w:w="140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  <w:gridSpan w:val="3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192" w:type="dxa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44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518" w:type="dxa"/>
            <w:gridSpan w:val="3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gridSpan w:val="3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22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22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44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1C1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  <w:jc w:val="center"/>
        </w:trPr>
        <w:tc>
          <w:tcPr>
            <w:tcW w:w="140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8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  <w:gridSpan w:val="3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192" w:type="dxa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44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518" w:type="dxa"/>
            <w:gridSpan w:val="3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gridSpan w:val="3"/>
            <w:shd w:val="clear" w:color="auto" w:fill="E6E6E6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22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22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  <w:tc>
          <w:tcPr>
            <w:tcW w:w="144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spacing w:before="80" w:after="80"/>
              <w:jc w:val="center"/>
              <w:rPr>
                <w:sz w:val="22"/>
                <w:szCs w:val="22"/>
              </w:rPr>
            </w:pPr>
          </w:p>
        </w:tc>
      </w:tr>
    </w:tbl>
    <w:p w:rsidR="0066206D" w:rsidRPr="00C558EF" w:rsidRDefault="0066206D" w:rsidP="005536F2">
      <w:pPr>
        <w:tabs>
          <w:tab w:val="left" w:pos="3686"/>
        </w:tabs>
        <w:spacing w:before="120"/>
        <w:ind w:left="136"/>
        <w:rPr>
          <w:i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left:0;text-align:left;margin-left:345pt;margin-top:9.25pt;width:415pt;height:47.05pt;z-index:251657728;mso-position-horizontal-relative:text;mso-position-vertical-relative:text" filled="f" stroked="f">
            <v:textbox style="mso-next-textbox:#_x0000_s1099">
              <w:txbxContent>
                <w:p w:rsidR="0066206D" w:rsidRPr="00C96C54" w:rsidRDefault="0066206D" w:rsidP="005536F2">
                  <w:pPr>
                    <w:spacing w:line="264" w:lineRule="auto"/>
                    <w:jc w:val="both"/>
                    <w:rPr>
                      <w:rFonts w:ascii="Arial Narrow" w:hAnsi="Arial Narrow"/>
                      <w:color w:val="000000"/>
                      <w:sz w:val="18"/>
                      <w:szCs w:val="18"/>
                    </w:rPr>
                  </w:pPr>
                  <w:r w:rsidRPr="00C96C54">
                    <w:rPr>
                      <w:rFonts w:ascii="Arial Narrow" w:hAnsi="Arial Narrow"/>
                      <w:color w:val="000000"/>
                      <w:sz w:val="18"/>
                      <w:szCs w:val="18"/>
                    </w:rPr>
                    <w:t xml:space="preserve">                                                  Nº PLAZAS [columna 3]   X   PRODUCCIÓN N/POR PLAZA Y AÑO (kg/plaza) [columna 4]</w:t>
                  </w:r>
                </w:p>
                <w:p w:rsidR="0066206D" w:rsidRPr="00C96C54" w:rsidRDefault="0066206D" w:rsidP="005536F2">
                  <w:pPr>
                    <w:spacing w:line="264" w:lineRule="auto"/>
                    <w:jc w:val="both"/>
                    <w:rPr>
                      <w:rFonts w:ascii="Arial Narrow" w:hAnsi="Arial Narrow"/>
                      <w:color w:val="000000"/>
                      <w:sz w:val="18"/>
                      <w:szCs w:val="18"/>
                      <w:u w:val="double"/>
                      <w:lang w:val="pt-BR"/>
                    </w:rPr>
                  </w:pPr>
                  <w:r w:rsidRPr="00C96C54">
                    <w:rPr>
                      <w:rFonts w:ascii="Arial Narrow" w:hAnsi="Arial Narrow"/>
                      <w:color w:val="000000"/>
                      <w:sz w:val="18"/>
                      <w:szCs w:val="18"/>
                      <w:lang w:val="pt-BR"/>
                    </w:rPr>
                    <w:t>N(kg/t ó kg/m</w:t>
                  </w:r>
                  <w:r w:rsidRPr="00C96C54">
                    <w:rPr>
                      <w:rFonts w:ascii="Arial Narrow" w:hAnsi="Arial Narrow"/>
                      <w:color w:val="000000"/>
                      <w:sz w:val="18"/>
                      <w:szCs w:val="18"/>
                      <w:vertAlign w:val="superscript"/>
                      <w:lang w:val="pt-BR"/>
                    </w:rPr>
                    <w:t>3</w:t>
                  </w:r>
                  <w:r w:rsidRPr="00C96C54">
                    <w:rPr>
                      <w:rFonts w:ascii="Arial Narrow" w:hAnsi="Arial Narrow"/>
                      <w:color w:val="000000"/>
                      <w:sz w:val="18"/>
                      <w:szCs w:val="18"/>
                      <w:lang w:val="pt-BR"/>
                    </w:rPr>
                    <w:t>)[columna 7]=</w:t>
                  </w:r>
                </w:p>
                <w:p w:rsidR="0066206D" w:rsidRPr="008A2B56" w:rsidRDefault="0066206D" w:rsidP="005536F2">
                  <w:pPr>
                    <w:spacing w:line="264" w:lineRule="auto"/>
                    <w:jc w:val="both"/>
                    <w:rPr>
                      <w:rFonts w:ascii="Arial Narrow" w:hAnsi="Arial Narrow"/>
                      <w:color w:val="000000"/>
                      <w:sz w:val="18"/>
                      <w:szCs w:val="18"/>
                    </w:rPr>
                  </w:pPr>
                  <w:r w:rsidRPr="00C96C54">
                    <w:rPr>
                      <w:rFonts w:ascii="Arial Narrow" w:hAnsi="Arial Narrow"/>
                      <w:color w:val="000000"/>
                      <w:sz w:val="18"/>
                      <w:szCs w:val="18"/>
                      <w:lang w:val="pt-BR"/>
                    </w:rPr>
                    <w:t xml:space="preserve">                                                            </w:t>
                  </w:r>
                  <w:r w:rsidRPr="008A2B56">
                    <w:rPr>
                      <w:rFonts w:ascii="Arial Narrow" w:hAnsi="Arial Narrow"/>
                      <w:color w:val="000000"/>
                      <w:sz w:val="18"/>
                      <w:szCs w:val="18"/>
                    </w:rPr>
                    <w:t>PRODUCCIÓN TOTAL ESTIÉRCOL EXPLOTACIÓN (t ó m</w:t>
                  </w:r>
                  <w:r w:rsidRPr="008A2B56">
                    <w:rPr>
                      <w:rFonts w:ascii="Arial Narrow" w:hAnsi="Arial Narrow"/>
                      <w:color w:val="000000"/>
                      <w:sz w:val="18"/>
                      <w:szCs w:val="18"/>
                      <w:vertAlign w:val="superscript"/>
                    </w:rPr>
                    <w:t>3</w:t>
                  </w:r>
                  <w:r w:rsidRPr="008A2B56">
                    <w:rPr>
                      <w:rFonts w:ascii="Arial Narrow" w:hAnsi="Arial Narrow"/>
                      <w:color w:val="000000"/>
                      <w:sz w:val="18"/>
                      <w:szCs w:val="18"/>
                    </w:rPr>
                    <w:t xml:space="preserve">) [columna 6]       </w:t>
                  </w:r>
                </w:p>
                <w:p w:rsidR="0066206D" w:rsidRDefault="0066206D" w:rsidP="005536F2"/>
              </w:txbxContent>
            </v:textbox>
          </v:shape>
        </w:pict>
      </w:r>
      <w:r w:rsidRPr="00C558EF">
        <w:rPr>
          <w:i/>
        </w:rPr>
        <w:t>Dos opciones para el cálculo de la riqueza media en nitrógeno del estiércol/purín (Columna 7).</w:t>
      </w:r>
    </w:p>
    <w:p w:rsidR="0066206D" w:rsidRPr="00C558EF" w:rsidRDefault="0066206D" w:rsidP="005536F2">
      <w:pPr>
        <w:numPr>
          <w:ilvl w:val="1"/>
          <w:numId w:val="8"/>
        </w:numPr>
        <w:tabs>
          <w:tab w:val="clear" w:pos="786"/>
          <w:tab w:val="num" w:pos="800"/>
          <w:tab w:val="left" w:pos="3686"/>
        </w:tabs>
        <w:ind w:left="800"/>
        <w:rPr>
          <w:i/>
        </w:rPr>
      </w:pPr>
      <w:r>
        <w:rPr>
          <w:noProof/>
        </w:rPr>
        <w:pict>
          <v:line id="_x0000_s1100" style="position:absolute;left:0;text-align:left;z-index:251658752" from="450pt,9.6pt" to="760pt,9.6pt"/>
        </w:pict>
      </w:r>
      <w:r w:rsidRPr="00BF793C">
        <w:rPr>
          <w:i/>
        </w:rPr>
        <w:t xml:space="preserve"> </w:t>
      </w:r>
      <w:r w:rsidRPr="00BC5946">
        <w:rPr>
          <w:i/>
        </w:rPr>
        <w:t>Anexo VII del</w:t>
      </w:r>
      <w:r>
        <w:rPr>
          <w:i/>
        </w:rPr>
        <w:t xml:space="preserve"> </w:t>
      </w:r>
      <w:r w:rsidRPr="00C558EF">
        <w:rPr>
          <w:i/>
        </w:rPr>
        <w:t xml:space="preserve">V Programa de Actuación. (Tabla de Ziegler). </w:t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</w:r>
      <w:r w:rsidRPr="00C558EF">
        <w:rPr>
          <w:i/>
        </w:rPr>
        <w:tab/>
        <w:t xml:space="preserve">   En este caso no es necesario rellenar las columnas 4 y 5.</w:t>
      </w:r>
    </w:p>
    <w:tbl>
      <w:tblPr>
        <w:tblpPr w:leftFromText="141" w:rightFromText="141" w:vertAnchor="text" w:horzAnchor="margin" w:tblpY="3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08"/>
        <w:gridCol w:w="7400"/>
      </w:tblGrid>
      <w:tr w:rsidR="0066206D" w:rsidRPr="00C558EF" w:rsidTr="00CF4D30">
        <w:trPr>
          <w:trHeight w:val="1785"/>
        </w:trPr>
        <w:tc>
          <w:tcPr>
            <w:tcW w:w="7908" w:type="dxa"/>
            <w:tcBorders>
              <w:top w:val="nil"/>
              <w:left w:val="nil"/>
              <w:bottom w:val="nil"/>
            </w:tcBorders>
          </w:tcPr>
          <w:p w:rsidR="0066206D" w:rsidRPr="00C558EF" w:rsidRDefault="0066206D" w:rsidP="00CF4D30">
            <w:pPr>
              <w:pStyle w:val="BodyText3"/>
              <w:jc w:val="right"/>
              <w:rPr>
                <w:b/>
                <w:szCs w:val="22"/>
              </w:rPr>
            </w:pPr>
          </w:p>
          <w:p w:rsidR="0066206D" w:rsidRPr="00C558EF" w:rsidRDefault="0066206D" w:rsidP="00CF4D30">
            <w:pPr>
              <w:pStyle w:val="BodyText3"/>
              <w:rPr>
                <w:b/>
                <w:szCs w:val="22"/>
              </w:rPr>
            </w:pPr>
          </w:p>
          <w:p w:rsidR="0066206D" w:rsidRPr="00C558EF" w:rsidRDefault="0066206D" w:rsidP="00CF4D30">
            <w:pPr>
              <w:pStyle w:val="BodyText3"/>
              <w:ind w:left="11612" w:hanging="284"/>
              <w:jc w:val="right"/>
              <w:rPr>
                <w:b/>
                <w:szCs w:val="22"/>
              </w:rPr>
            </w:pPr>
          </w:p>
          <w:p w:rsidR="0066206D" w:rsidRPr="00C558EF" w:rsidRDefault="0066206D" w:rsidP="00CF4D30">
            <w:pPr>
              <w:pStyle w:val="BodyText3"/>
              <w:jc w:val="right"/>
              <w:rPr>
                <w:b/>
                <w:szCs w:val="22"/>
              </w:rPr>
            </w:pPr>
          </w:p>
          <w:p w:rsidR="0066206D" w:rsidRPr="00C558EF" w:rsidRDefault="0066206D" w:rsidP="00CF4D30">
            <w:pPr>
              <w:pStyle w:val="BodyText3"/>
              <w:jc w:val="right"/>
              <w:rPr>
                <w:b/>
                <w:szCs w:val="22"/>
              </w:rPr>
            </w:pPr>
          </w:p>
          <w:p w:rsidR="0066206D" w:rsidRPr="00C558EF" w:rsidRDefault="0066206D" w:rsidP="00CF4D30">
            <w:pPr>
              <w:pStyle w:val="BodyText3"/>
              <w:jc w:val="right"/>
              <w:rPr>
                <w:b/>
                <w:szCs w:val="22"/>
              </w:rPr>
            </w:pPr>
          </w:p>
          <w:p w:rsidR="0066206D" w:rsidRPr="00C558EF" w:rsidRDefault="0066206D" w:rsidP="00CF4D30">
            <w:pPr>
              <w:pStyle w:val="BodyText3"/>
              <w:rPr>
                <w:b/>
                <w:szCs w:val="22"/>
              </w:rPr>
            </w:pPr>
          </w:p>
          <w:p w:rsidR="0066206D" w:rsidRPr="00C558EF" w:rsidRDefault="0066206D" w:rsidP="00CF4D30">
            <w:pPr>
              <w:pStyle w:val="BodyText3"/>
              <w:ind w:left="11612" w:hanging="284"/>
              <w:jc w:val="right"/>
              <w:rPr>
                <w:b/>
                <w:szCs w:val="22"/>
              </w:rPr>
            </w:pPr>
            <w:r>
              <w:rPr>
                <w:noProof/>
              </w:rPr>
              <w:pict>
                <v:shape id="_x0000_s1101" type="#_x0000_t202" style="position:absolute;left:0;text-align:left;margin-left:-177.4pt;margin-top:-80.85pt;width:160.4pt;height:81.9pt;z-index:-251656704" wrapcoords="-101 -198 -101 21402 21701 21402 21701 -198 -101 -198" filled="f" fillcolor="silver">
                  <v:fill opacity="9830f"/>
                  <v:shadow color="#868686"/>
                  <v:textbox style="mso-next-textbox:#_x0000_s1101">
                    <w:txbxContent>
                      <w:p w:rsidR="0066206D" w:rsidRPr="001C1F8F" w:rsidRDefault="0066206D" w:rsidP="005536F2">
                        <w:pPr>
                          <w:rPr>
                            <w:color w:val="C0C0C0"/>
                            <w:sz w:val="24"/>
                            <w:szCs w:val="24"/>
                          </w:rPr>
                        </w:pPr>
                        <w:r w:rsidRPr="001C1F8F">
                          <w:rPr>
                            <w:color w:val="C0C0C0"/>
                            <w:sz w:val="24"/>
                            <w:szCs w:val="24"/>
                          </w:rPr>
                          <w:t xml:space="preserve">Sello de </w:t>
                        </w:r>
                        <w:smartTag w:uri="urn:schemas-microsoft-com:office:smarttags" w:element="PersonName">
                          <w:smartTagPr>
                            <w:attr w:name="ProductID" w:val="la Oficina Comarcal"/>
                          </w:smartTagPr>
                          <w:smartTag w:uri="urn:schemas-microsoft-com:office:smarttags" w:element="PersonName">
                            <w:smartTagPr>
                              <w:attr w:name="ProductID" w:val="la Oficina"/>
                            </w:smartTagPr>
                            <w:r w:rsidRPr="001C1F8F">
                              <w:rPr>
                                <w:color w:val="C0C0C0"/>
                                <w:sz w:val="24"/>
                                <w:szCs w:val="24"/>
                              </w:rPr>
                              <w:t>la Oficina</w:t>
                            </w:r>
                          </w:smartTag>
                          <w:r w:rsidRPr="001C1F8F">
                            <w:rPr>
                              <w:color w:val="C0C0C0"/>
                              <w:sz w:val="24"/>
                              <w:szCs w:val="24"/>
                            </w:rPr>
                            <w:t xml:space="preserve"> Comarcal</w:t>
                          </w:r>
                        </w:smartTag>
                        <w:r w:rsidRPr="001C1F8F">
                          <w:rPr>
                            <w:color w:val="C0C0C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7400" w:type="dxa"/>
          </w:tcPr>
          <w:p w:rsidR="0066206D" w:rsidRPr="00C558EF" w:rsidRDefault="0066206D" w:rsidP="00CF4D30">
            <w:pPr>
              <w:pStyle w:val="BodyText3"/>
              <w:spacing w:after="120"/>
              <w:ind w:firstLine="708"/>
              <w:rPr>
                <w:szCs w:val="22"/>
              </w:rPr>
            </w:pPr>
          </w:p>
          <w:p w:rsidR="0066206D" w:rsidRPr="00C558EF" w:rsidRDefault="0066206D" w:rsidP="00CF4D30">
            <w:pPr>
              <w:pStyle w:val="BodyText3"/>
              <w:spacing w:after="120"/>
              <w:rPr>
                <w:sz w:val="20"/>
              </w:rPr>
            </w:pPr>
            <w:r w:rsidRPr="00C558EF">
              <w:rPr>
                <w:sz w:val="20"/>
              </w:rPr>
              <w:t>El abajo firmante, como titular o representante de la explotación, se responsabiliza de la veracidad de las anotaciones contenidas en este</w:t>
            </w:r>
            <w:r>
              <w:rPr>
                <w:sz w:val="20"/>
              </w:rPr>
              <w:t xml:space="preserve"> Libro-Registro</w:t>
            </w:r>
            <w:r w:rsidRPr="00C558EF">
              <w:rPr>
                <w:sz w:val="20"/>
              </w:rPr>
              <w:t xml:space="preserve">.               </w:t>
            </w:r>
          </w:p>
          <w:p w:rsidR="0066206D" w:rsidRPr="00C558EF" w:rsidRDefault="0066206D" w:rsidP="00CF4D30">
            <w:pPr>
              <w:pStyle w:val="BodyText3"/>
              <w:spacing w:after="120"/>
              <w:rPr>
                <w:sz w:val="20"/>
              </w:rPr>
            </w:pPr>
            <w:r w:rsidRPr="00C558EF">
              <w:rPr>
                <w:sz w:val="20"/>
              </w:rPr>
              <w:t>Firma del titular/representante de la explotación.</w:t>
            </w:r>
          </w:p>
          <w:p w:rsidR="0066206D" w:rsidRPr="00C558EF" w:rsidRDefault="0066206D" w:rsidP="00CF4D30">
            <w:pPr>
              <w:pStyle w:val="BodyText3"/>
              <w:rPr>
                <w:sz w:val="20"/>
              </w:rPr>
            </w:pPr>
          </w:p>
          <w:p w:rsidR="0066206D" w:rsidRPr="00C558EF" w:rsidRDefault="0066206D" w:rsidP="00CF4D30">
            <w:pPr>
              <w:pStyle w:val="BodyText3"/>
              <w:rPr>
                <w:sz w:val="20"/>
              </w:rPr>
            </w:pPr>
          </w:p>
          <w:p w:rsidR="0066206D" w:rsidRPr="00C558EF" w:rsidRDefault="0066206D" w:rsidP="00CF4D30">
            <w:pPr>
              <w:pStyle w:val="BodyText3"/>
              <w:jc w:val="left"/>
              <w:rPr>
                <w:szCs w:val="22"/>
              </w:rPr>
            </w:pPr>
            <w:r w:rsidRPr="00C558EF">
              <w:rPr>
                <w:sz w:val="20"/>
              </w:rPr>
              <w:t>Fecha y Firma: …………………………………………………….</w:t>
            </w:r>
          </w:p>
        </w:tc>
      </w:tr>
    </w:tbl>
    <w:p w:rsidR="0066206D" w:rsidRDefault="0066206D" w:rsidP="005536F2">
      <w:pPr>
        <w:numPr>
          <w:ilvl w:val="1"/>
          <w:numId w:val="8"/>
        </w:numPr>
        <w:tabs>
          <w:tab w:val="clear" w:pos="786"/>
          <w:tab w:val="num" w:pos="800"/>
          <w:tab w:val="left" w:pos="3686"/>
        </w:tabs>
        <w:ind w:left="800"/>
        <w:rPr>
          <w:i/>
        </w:rPr>
        <w:sectPr w:rsidR="0066206D" w:rsidSect="001A279C">
          <w:footerReference w:type="default" r:id="rId10"/>
          <w:type w:val="continuous"/>
          <w:pgSz w:w="16838" w:h="11906" w:orient="landscape"/>
          <w:pgMar w:top="539" w:right="851" w:bottom="851" w:left="851" w:header="720" w:footer="244" w:gutter="0"/>
          <w:cols w:space="720"/>
        </w:sectPr>
      </w:pPr>
      <w:r w:rsidRPr="00C558EF">
        <w:rPr>
          <w:i/>
        </w:rPr>
        <w:t xml:space="preserve">Uso de la formula definida </w:t>
      </w:r>
      <w:r>
        <w:rPr>
          <w:i/>
        </w:rPr>
        <w:t xml:space="preserve">en el </w:t>
      </w:r>
      <w:r w:rsidRPr="00045D80">
        <w:rPr>
          <w:i/>
        </w:rPr>
        <w:t>punto B2 del  V Programa</w:t>
      </w:r>
    </w:p>
    <w:p w:rsidR="0066206D" w:rsidRPr="00C558EF" w:rsidRDefault="0066206D" w:rsidP="00FB29AC">
      <w:pPr>
        <w:tabs>
          <w:tab w:val="left" w:pos="3686"/>
        </w:tabs>
        <w:rPr>
          <w:i/>
        </w:rPr>
      </w:pPr>
    </w:p>
    <w:tbl>
      <w:tblPr>
        <w:tblW w:w="15440" w:type="dxa"/>
        <w:jc w:val="center"/>
        <w:tblInd w:w="-32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951"/>
        <w:gridCol w:w="283"/>
        <w:gridCol w:w="8125"/>
        <w:gridCol w:w="5081"/>
      </w:tblGrid>
      <w:tr w:rsidR="0066206D" w:rsidRPr="00C558EF" w:rsidTr="00CF4D30">
        <w:trPr>
          <w:cantSplit/>
          <w:trHeight w:val="692"/>
          <w:jc w:val="center"/>
        </w:trPr>
        <w:tc>
          <w:tcPr>
            <w:tcW w:w="15440" w:type="dxa"/>
            <w:gridSpan w:val="4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APARTADO 2. DETALLE DE LOS MOVIMIENTOS DE ESTIÉRCOLES – SALIDAS</w:t>
            </w:r>
          </w:p>
          <w:p w:rsidR="0066206D" w:rsidRPr="00C558EF" w:rsidRDefault="0066206D" w:rsidP="00CF4D30">
            <w:pPr>
              <w:jc w:val="center"/>
              <w:rPr>
                <w:b/>
                <w:sz w:val="22"/>
                <w:szCs w:val="22"/>
              </w:rPr>
            </w:pPr>
            <w:r w:rsidRPr="00C558EF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HOJA Nº:                        </w:t>
            </w:r>
          </w:p>
          <w:p w:rsidR="0066206D" w:rsidRPr="00C558EF" w:rsidRDefault="0066206D" w:rsidP="00CF4D30">
            <w:pPr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AÑO</w:t>
            </w:r>
            <w:r w:rsidRPr="00C558EF">
              <w:rPr>
                <w:b w:val="0"/>
                <w:sz w:val="22"/>
                <w:szCs w:val="22"/>
              </w:rPr>
              <w:t xml:space="preserve">  20…….</w:t>
            </w:r>
          </w:p>
        </w:tc>
        <w:tc>
          <w:tcPr>
            <w:tcW w:w="283" w:type="dxa"/>
            <w:tcBorders>
              <w:left w:val="nil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8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b w:val="0"/>
                <w:sz w:val="22"/>
                <w:szCs w:val="22"/>
              </w:rPr>
            </w:pPr>
            <w:r w:rsidRPr="00C558EF">
              <w:rPr>
                <w:b w:val="0"/>
                <w:sz w:val="22"/>
                <w:szCs w:val="22"/>
              </w:rPr>
              <w:t>TITULAR O DECLARANTE DE LAS PARCELAS/RECINTOS SIGPAC – GESTOR DE ESTIÉRCOL</w:t>
            </w:r>
          </w:p>
          <w:p w:rsidR="0066206D" w:rsidRPr="00C558EF" w:rsidRDefault="0066206D" w:rsidP="00CF4D30">
            <w:pPr>
              <w:rPr>
                <w:b/>
                <w:sz w:val="22"/>
                <w:szCs w:val="22"/>
              </w:rPr>
            </w:pPr>
          </w:p>
          <w:p w:rsidR="0066206D" w:rsidRPr="00C558EF" w:rsidRDefault="0066206D" w:rsidP="00CF4D30">
            <w:pPr>
              <w:rPr>
                <w:b/>
                <w:sz w:val="22"/>
                <w:szCs w:val="22"/>
              </w:rPr>
            </w:pPr>
          </w:p>
          <w:p w:rsidR="0066206D" w:rsidRPr="00C558EF" w:rsidRDefault="0066206D" w:rsidP="00CF4D30">
            <w:pPr>
              <w:rPr>
                <w:b/>
                <w:sz w:val="22"/>
                <w:szCs w:val="22"/>
              </w:rPr>
            </w:pPr>
            <w:r w:rsidRPr="00C558EF">
              <w:rPr>
                <w:b/>
                <w:sz w:val="22"/>
                <w:szCs w:val="22"/>
              </w:rPr>
              <w:t xml:space="preserve">(1) Especificar si es un gestor de </w:t>
            </w:r>
            <w:r>
              <w:rPr>
                <w:b/>
                <w:sz w:val="22"/>
                <w:szCs w:val="22"/>
              </w:rPr>
              <w:t>estiércol/subproducto orgánico</w:t>
            </w:r>
            <w:r w:rsidRPr="00C558EF">
              <w:rPr>
                <w:b/>
                <w:sz w:val="22"/>
                <w:szCs w:val="22"/>
              </w:rPr>
              <w:t xml:space="preserve"> S/N:…………………………</w:t>
            </w: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b w:val="0"/>
                <w:sz w:val="22"/>
                <w:szCs w:val="22"/>
              </w:rPr>
            </w:pPr>
            <w:r w:rsidRPr="00C558EF">
              <w:rPr>
                <w:b w:val="0"/>
                <w:sz w:val="22"/>
                <w:szCs w:val="22"/>
              </w:rPr>
              <w:t>DNI/CIF</w:t>
            </w:r>
          </w:p>
        </w:tc>
      </w:tr>
    </w:tbl>
    <w:p w:rsidR="0066206D" w:rsidRPr="00C558EF" w:rsidRDefault="0066206D" w:rsidP="005536F2">
      <w:pPr>
        <w:tabs>
          <w:tab w:val="left" w:pos="3686"/>
        </w:tabs>
        <w:rPr>
          <w:sz w:val="22"/>
          <w:szCs w:val="22"/>
        </w:rPr>
      </w:pPr>
    </w:p>
    <w:tbl>
      <w:tblPr>
        <w:tblW w:w="15434" w:type="dxa"/>
        <w:jc w:val="center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5"/>
        <w:gridCol w:w="1419"/>
        <w:gridCol w:w="1274"/>
        <w:gridCol w:w="994"/>
        <w:gridCol w:w="867"/>
        <w:gridCol w:w="887"/>
        <w:gridCol w:w="836"/>
        <w:gridCol w:w="565"/>
        <w:gridCol w:w="831"/>
        <w:gridCol w:w="800"/>
        <w:gridCol w:w="771"/>
        <w:gridCol w:w="1000"/>
        <w:gridCol w:w="672"/>
        <w:gridCol w:w="709"/>
        <w:gridCol w:w="1171"/>
        <w:gridCol w:w="1363"/>
      </w:tblGrid>
      <w:tr w:rsidR="0066206D" w:rsidRPr="00C558EF" w:rsidTr="00CF4D30">
        <w:trPr>
          <w:cantSplit/>
          <w:jc w:val="center"/>
        </w:trPr>
        <w:tc>
          <w:tcPr>
            <w:tcW w:w="1275" w:type="dxa"/>
            <w:vMerge w:val="restart"/>
            <w:shd w:val="clear" w:color="auto" w:fill="F3F3F3"/>
            <w:vAlign w:val="center"/>
          </w:tcPr>
          <w:p w:rsidR="0066206D" w:rsidRPr="00C558EF" w:rsidRDefault="0066206D" w:rsidP="00773237">
            <w:pPr>
              <w:pStyle w:val="Heading3"/>
              <w:spacing w:before="40" w:after="40"/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C558EF">
              <w:rPr>
                <w:rFonts w:ascii="Times New Roman" w:hAnsi="Times New Roman"/>
                <w:b w:val="0"/>
                <w:spacing w:val="-2"/>
                <w:sz w:val="20"/>
              </w:rPr>
              <w:t>Fecha</w:t>
            </w:r>
          </w:p>
        </w:tc>
        <w:tc>
          <w:tcPr>
            <w:tcW w:w="1419" w:type="dxa"/>
            <w:vMerge w:val="restart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</w:pPr>
            <w:r w:rsidRPr="00C558EF">
              <w:rPr>
                <w:spacing w:val="-2"/>
              </w:rPr>
              <w:t>Tipo estiércol</w:t>
            </w:r>
          </w:p>
        </w:tc>
        <w:tc>
          <w:tcPr>
            <w:tcW w:w="1274" w:type="dxa"/>
            <w:vMerge w:val="restart"/>
            <w:shd w:val="clear" w:color="auto" w:fill="D9D9D9"/>
          </w:tcPr>
          <w:p w:rsidR="0066206D" w:rsidRPr="00EC5BEA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lang w:val="pt-BR"/>
              </w:rPr>
            </w:pPr>
            <w:r>
              <w:rPr>
                <w:spacing w:val="-2"/>
                <w:lang w:val="pt-BR"/>
              </w:rPr>
              <w:t>Cantida</w:t>
            </w:r>
            <w:r w:rsidRPr="00C558EF">
              <w:rPr>
                <w:spacing w:val="-2"/>
                <w:lang w:val="pt-BR"/>
              </w:rPr>
              <w:t>d N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lang w:val="pt-BR"/>
              </w:rPr>
            </w:pPr>
            <w:r w:rsidRPr="00C558EF">
              <w:rPr>
                <w:spacing w:val="-2"/>
                <w:lang w:val="pt-BR"/>
              </w:rPr>
              <w:t>kg/m</w:t>
            </w:r>
            <w:r w:rsidRPr="00C558EF">
              <w:rPr>
                <w:spacing w:val="-2"/>
                <w:vertAlign w:val="superscript"/>
                <w:lang w:val="pt-BR"/>
              </w:rPr>
              <w:t xml:space="preserve">3 </w:t>
            </w:r>
            <w:r w:rsidRPr="00EC5BEA">
              <w:rPr>
                <w:spacing w:val="-2"/>
                <w:lang w:val="pt-BR"/>
              </w:rPr>
              <w:t xml:space="preserve"> </w:t>
            </w:r>
            <w:r w:rsidRPr="00C558EF">
              <w:rPr>
                <w:spacing w:val="-2"/>
                <w:lang w:val="pt-BR"/>
              </w:rPr>
              <w:t>o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lang w:val="pt-BR"/>
              </w:rPr>
            </w:pPr>
            <w:r w:rsidRPr="00C558EF">
              <w:rPr>
                <w:spacing w:val="-2"/>
                <w:lang w:val="pt-BR"/>
              </w:rPr>
              <w:t>kg/t</w:t>
            </w:r>
          </w:p>
        </w:tc>
        <w:tc>
          <w:tcPr>
            <w:tcW w:w="994" w:type="dxa"/>
            <w:vMerge w:val="restart"/>
            <w:shd w:val="clear" w:color="auto" w:fill="D9D9D9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120" w:after="40"/>
              <w:jc w:val="center"/>
              <w:rPr>
                <w:spacing w:val="-2"/>
              </w:rPr>
            </w:pPr>
            <w:r w:rsidRPr="00C558EF">
              <w:rPr>
                <w:spacing w:val="-2"/>
              </w:rPr>
              <w:t>Volumen m</w:t>
            </w:r>
            <w:r w:rsidRPr="00C558EF">
              <w:rPr>
                <w:spacing w:val="-2"/>
                <w:vertAlign w:val="superscript"/>
              </w:rPr>
              <w:t>3</w:t>
            </w:r>
            <w:r w:rsidRPr="00C558EF">
              <w:rPr>
                <w:spacing w:val="-2"/>
              </w:rPr>
              <w:t>/ t</w:t>
            </w:r>
          </w:p>
        </w:tc>
        <w:tc>
          <w:tcPr>
            <w:tcW w:w="7938" w:type="dxa"/>
            <w:gridSpan w:val="10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</w:pPr>
            <w:r w:rsidRPr="00C558EF">
              <w:t>DESTINO: RECINTO SIGPAC</w:t>
            </w:r>
          </w:p>
        </w:tc>
        <w:tc>
          <w:tcPr>
            <w:tcW w:w="1171" w:type="dxa"/>
            <w:vMerge w:val="restart"/>
            <w:shd w:val="clear" w:color="auto" w:fill="D9D9D9"/>
            <w:vAlign w:val="center"/>
          </w:tcPr>
          <w:p w:rsidR="0066206D" w:rsidRPr="00C558EF" w:rsidRDefault="0066206D" w:rsidP="00773237">
            <w:pPr>
              <w:jc w:val="center"/>
            </w:pPr>
            <w:r w:rsidRPr="00C558EF">
              <w:t>CULTIVO</w:t>
            </w:r>
          </w:p>
        </w:tc>
        <w:tc>
          <w:tcPr>
            <w:tcW w:w="1363" w:type="dxa"/>
            <w:vMerge w:val="restart"/>
            <w:shd w:val="clear" w:color="auto" w:fill="F3F3F3"/>
            <w:vAlign w:val="center"/>
          </w:tcPr>
          <w:p w:rsidR="0066206D" w:rsidRPr="00C558EF" w:rsidRDefault="0066206D" w:rsidP="00773237">
            <w:pPr>
              <w:pStyle w:val="Heading4"/>
              <w:spacing w:before="40" w:after="40"/>
              <w:jc w:val="center"/>
              <w:rPr>
                <w:sz w:val="20"/>
              </w:rPr>
            </w:pPr>
            <w:r w:rsidRPr="00C558EF">
              <w:rPr>
                <w:spacing w:val="-2"/>
                <w:sz w:val="20"/>
              </w:rPr>
              <w:t>Observaciones</w:t>
            </w:r>
          </w:p>
        </w:tc>
      </w:tr>
      <w:tr w:rsidR="0066206D" w:rsidRPr="00C558EF" w:rsidTr="00CF4D30">
        <w:trPr>
          <w:cantSplit/>
          <w:jc w:val="center"/>
        </w:trPr>
        <w:tc>
          <w:tcPr>
            <w:tcW w:w="1275" w:type="dxa"/>
            <w:vMerge/>
            <w:shd w:val="clear" w:color="auto" w:fill="F3F3F3"/>
            <w:vAlign w:val="center"/>
          </w:tcPr>
          <w:p w:rsidR="0066206D" w:rsidRPr="00C558EF" w:rsidRDefault="0066206D" w:rsidP="00773237">
            <w:pPr>
              <w:pStyle w:val="Heading3"/>
              <w:spacing w:before="40" w:after="40"/>
              <w:jc w:val="center"/>
              <w:rPr>
                <w:rFonts w:ascii="Times New Roman" w:hAnsi="Times New Roman"/>
                <w:b w:val="0"/>
                <w:spacing w:val="-2"/>
                <w:sz w:val="20"/>
              </w:rPr>
            </w:pPr>
          </w:p>
        </w:tc>
        <w:tc>
          <w:tcPr>
            <w:tcW w:w="1419" w:type="dxa"/>
            <w:vMerge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</w:rPr>
            </w:pPr>
          </w:p>
        </w:tc>
        <w:tc>
          <w:tcPr>
            <w:tcW w:w="1274" w:type="dxa"/>
            <w:vMerge/>
            <w:shd w:val="clear" w:color="auto" w:fill="D9D9D9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</w:rPr>
            </w:pPr>
          </w:p>
        </w:tc>
        <w:tc>
          <w:tcPr>
            <w:tcW w:w="994" w:type="dxa"/>
            <w:vMerge/>
            <w:shd w:val="clear" w:color="auto" w:fill="D9D9D9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</w:rPr>
            </w:pPr>
          </w:p>
        </w:tc>
        <w:tc>
          <w:tcPr>
            <w:tcW w:w="867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sz w:val="18"/>
                <w:szCs w:val="18"/>
              </w:rPr>
            </w:pPr>
            <w:r w:rsidRPr="00C558EF">
              <w:rPr>
                <w:spacing w:val="-2"/>
                <w:sz w:val="18"/>
                <w:szCs w:val="18"/>
              </w:rPr>
              <w:t>Provincia</w:t>
            </w:r>
          </w:p>
        </w:tc>
        <w:tc>
          <w:tcPr>
            <w:tcW w:w="887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sz w:val="18"/>
                <w:szCs w:val="18"/>
              </w:rPr>
            </w:pPr>
            <w:r w:rsidRPr="00C558EF">
              <w:rPr>
                <w:spacing w:val="-2"/>
                <w:sz w:val="18"/>
                <w:szCs w:val="18"/>
              </w:rPr>
              <w:t>Municipio</w:t>
            </w:r>
          </w:p>
        </w:tc>
        <w:tc>
          <w:tcPr>
            <w:tcW w:w="836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sz w:val="18"/>
                <w:szCs w:val="18"/>
              </w:rPr>
            </w:pPr>
            <w:r w:rsidRPr="00C558EF">
              <w:rPr>
                <w:spacing w:val="-2"/>
                <w:sz w:val="18"/>
                <w:szCs w:val="18"/>
              </w:rPr>
              <w:t>Agregado</w:t>
            </w:r>
          </w:p>
        </w:tc>
        <w:tc>
          <w:tcPr>
            <w:tcW w:w="565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sz w:val="18"/>
                <w:szCs w:val="18"/>
              </w:rPr>
            </w:pPr>
            <w:r w:rsidRPr="00C558EF">
              <w:rPr>
                <w:spacing w:val="-2"/>
                <w:sz w:val="18"/>
                <w:szCs w:val="18"/>
              </w:rPr>
              <w:t>Zona</w:t>
            </w:r>
          </w:p>
        </w:tc>
        <w:tc>
          <w:tcPr>
            <w:tcW w:w="831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sz w:val="18"/>
                <w:szCs w:val="18"/>
              </w:rPr>
            </w:pPr>
            <w:r w:rsidRPr="00C558EF">
              <w:rPr>
                <w:spacing w:val="-2"/>
                <w:sz w:val="18"/>
                <w:szCs w:val="18"/>
              </w:rPr>
              <w:t>Polígono</w:t>
            </w:r>
          </w:p>
        </w:tc>
        <w:tc>
          <w:tcPr>
            <w:tcW w:w="800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sz w:val="18"/>
                <w:szCs w:val="18"/>
              </w:rPr>
            </w:pPr>
            <w:r w:rsidRPr="00C558EF">
              <w:rPr>
                <w:spacing w:val="-2"/>
                <w:sz w:val="18"/>
                <w:szCs w:val="18"/>
              </w:rPr>
              <w:t>Parcela</w:t>
            </w:r>
          </w:p>
        </w:tc>
        <w:tc>
          <w:tcPr>
            <w:tcW w:w="771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sz w:val="18"/>
                <w:szCs w:val="18"/>
              </w:rPr>
            </w:pPr>
            <w:r w:rsidRPr="00C558EF">
              <w:rPr>
                <w:spacing w:val="-2"/>
                <w:sz w:val="18"/>
                <w:szCs w:val="18"/>
              </w:rPr>
              <w:t>Recinto</w:t>
            </w:r>
          </w:p>
        </w:tc>
        <w:tc>
          <w:tcPr>
            <w:tcW w:w="1000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  <w:sz w:val="18"/>
                <w:szCs w:val="18"/>
              </w:rPr>
            </w:pPr>
            <w:r w:rsidRPr="00C558EF">
              <w:rPr>
                <w:spacing w:val="-2"/>
                <w:sz w:val="18"/>
                <w:szCs w:val="18"/>
              </w:rPr>
              <w:t>Superficie</w:t>
            </w:r>
          </w:p>
        </w:tc>
        <w:tc>
          <w:tcPr>
            <w:tcW w:w="672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</w:rPr>
            </w:pPr>
            <w:r w:rsidRPr="00C558EF">
              <w:rPr>
                <w:spacing w:val="-2"/>
              </w:rPr>
              <w:t>S /R</w:t>
            </w:r>
          </w:p>
        </w:tc>
        <w:tc>
          <w:tcPr>
            <w:tcW w:w="709" w:type="dxa"/>
            <w:shd w:val="clear" w:color="auto" w:fill="F3F3F3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</w:rPr>
            </w:pPr>
            <w:r w:rsidRPr="00C558EF">
              <w:rPr>
                <w:spacing w:val="-2"/>
              </w:rPr>
              <w:t>ZV (3)</w:t>
            </w:r>
          </w:p>
          <w:p w:rsidR="0066206D" w:rsidRPr="00C558EF" w:rsidRDefault="0066206D" w:rsidP="00773237">
            <w:pPr>
              <w:tabs>
                <w:tab w:val="left" w:pos="3686"/>
              </w:tabs>
              <w:spacing w:before="40" w:after="40"/>
              <w:jc w:val="center"/>
              <w:rPr>
                <w:spacing w:val="-2"/>
              </w:rPr>
            </w:pPr>
            <w:r w:rsidRPr="00C558EF">
              <w:rPr>
                <w:spacing w:val="-2"/>
              </w:rPr>
              <w:t>Si / No</w:t>
            </w:r>
          </w:p>
        </w:tc>
        <w:tc>
          <w:tcPr>
            <w:tcW w:w="1171" w:type="dxa"/>
            <w:vMerge/>
            <w:shd w:val="clear" w:color="auto" w:fill="D9D9D9"/>
            <w:vAlign w:val="center"/>
          </w:tcPr>
          <w:p w:rsidR="0066206D" w:rsidRPr="00C558EF" w:rsidRDefault="0066206D" w:rsidP="00773237">
            <w:pPr>
              <w:jc w:val="center"/>
              <w:rPr>
                <w:spacing w:val="-2"/>
              </w:rPr>
            </w:pPr>
          </w:p>
        </w:tc>
        <w:tc>
          <w:tcPr>
            <w:tcW w:w="1363" w:type="dxa"/>
            <w:vMerge/>
            <w:shd w:val="clear" w:color="auto" w:fill="F3F3F3"/>
            <w:vAlign w:val="center"/>
          </w:tcPr>
          <w:p w:rsidR="0066206D" w:rsidRPr="00C558EF" w:rsidRDefault="0066206D" w:rsidP="00773237">
            <w:pPr>
              <w:pStyle w:val="Heading4"/>
              <w:spacing w:before="40" w:after="40"/>
              <w:jc w:val="center"/>
              <w:rPr>
                <w:spacing w:val="-2"/>
                <w:sz w:val="20"/>
              </w:rPr>
            </w:pPr>
          </w:p>
        </w:tc>
      </w:tr>
      <w:tr w:rsidR="0066206D" w:rsidRPr="00C558EF" w:rsidTr="00CF4D30">
        <w:trPr>
          <w:trHeight w:val="350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1274" w:type="dxa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994" w:type="dxa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773237">
            <w:pPr>
              <w:tabs>
                <w:tab w:val="left" w:pos="3686"/>
              </w:tabs>
              <w:jc w:val="center"/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0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/</w:t>
            </w: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0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0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trHeight w:val="351"/>
          <w:jc w:val="center"/>
        </w:trPr>
        <w:tc>
          <w:tcPr>
            <w:tcW w:w="127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1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6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66206D" w:rsidRPr="00C558EF" w:rsidRDefault="0066206D" w:rsidP="005536F2">
      <w:pPr>
        <w:rPr>
          <w:b/>
          <w:i/>
          <w:sz w:val="22"/>
          <w:szCs w:val="22"/>
        </w:rPr>
      </w:pPr>
    </w:p>
    <w:p w:rsidR="0066206D" w:rsidRPr="00C558EF" w:rsidRDefault="0066206D" w:rsidP="005536F2">
      <w:pPr>
        <w:numPr>
          <w:ilvl w:val="0"/>
          <w:numId w:val="9"/>
        </w:numPr>
        <w:rPr>
          <w:i/>
          <w:sz w:val="18"/>
          <w:szCs w:val="18"/>
        </w:rPr>
      </w:pPr>
      <w:r w:rsidRPr="00C558EF">
        <w:rPr>
          <w:i/>
          <w:sz w:val="18"/>
          <w:szCs w:val="18"/>
        </w:rPr>
        <w:t>En el caso de tratarse de un gestor de estiércoles, no será necesario especificar el recinto sigpac y el cultivo al que se aplica.</w:t>
      </w:r>
    </w:p>
    <w:p w:rsidR="0066206D" w:rsidRPr="00C558EF" w:rsidRDefault="0066206D" w:rsidP="005536F2">
      <w:pPr>
        <w:numPr>
          <w:ilvl w:val="0"/>
          <w:numId w:val="9"/>
        </w:numPr>
        <w:rPr>
          <w:i/>
          <w:sz w:val="18"/>
          <w:szCs w:val="18"/>
        </w:rPr>
      </w:pPr>
      <w:r w:rsidRPr="00C558EF">
        <w:rPr>
          <w:i/>
          <w:sz w:val="18"/>
          <w:szCs w:val="18"/>
        </w:rPr>
        <w:t>Se rellenarán en hojas separadas las salidas o aplicaciones que se realice a cada titular o gestor de estiércol diferente.</w:t>
      </w:r>
    </w:p>
    <w:p w:rsidR="0066206D" w:rsidRPr="00C558EF" w:rsidRDefault="0066206D" w:rsidP="005536F2">
      <w:pPr>
        <w:numPr>
          <w:ilvl w:val="0"/>
          <w:numId w:val="9"/>
        </w:numPr>
        <w:rPr>
          <w:i/>
          <w:sz w:val="18"/>
          <w:szCs w:val="18"/>
        </w:rPr>
      </w:pPr>
      <w:r w:rsidRPr="00C558EF">
        <w:rPr>
          <w:i/>
          <w:sz w:val="18"/>
          <w:szCs w:val="18"/>
        </w:rPr>
        <w:t>ZV: Si la parcela está en zona vulnerable o no.</w:t>
      </w:r>
    </w:p>
    <w:p w:rsidR="0066206D" w:rsidRPr="00C558EF" w:rsidRDefault="0066206D" w:rsidP="005536F2">
      <w:pPr>
        <w:ind w:left="360"/>
        <w:rPr>
          <w:i/>
          <w:sz w:val="22"/>
          <w:szCs w:val="22"/>
        </w:rPr>
      </w:pPr>
    </w:p>
    <w:p w:rsidR="0066206D" w:rsidRPr="00C558EF" w:rsidRDefault="0066206D" w:rsidP="005536F2">
      <w:pPr>
        <w:rPr>
          <w:i/>
          <w:sz w:val="22"/>
          <w:szCs w:val="22"/>
        </w:rPr>
      </w:pPr>
    </w:p>
    <w:tbl>
      <w:tblPr>
        <w:tblW w:w="153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30"/>
        <w:gridCol w:w="283"/>
        <w:gridCol w:w="7938"/>
        <w:gridCol w:w="5519"/>
      </w:tblGrid>
      <w:tr w:rsidR="0066206D" w:rsidRPr="00C558EF" w:rsidTr="00CF4D30">
        <w:trPr>
          <w:cantSplit/>
          <w:trHeight w:val="692"/>
        </w:trPr>
        <w:tc>
          <w:tcPr>
            <w:tcW w:w="15370" w:type="dxa"/>
            <w:gridSpan w:val="4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br w:type="page"/>
              <w:t>APARTADO 3. HOJA DE INCIDENCIAS</w:t>
            </w:r>
          </w:p>
          <w:p w:rsidR="0066206D" w:rsidRPr="00C558EF" w:rsidRDefault="0066206D" w:rsidP="00CF4D30">
            <w:pPr>
              <w:jc w:val="right"/>
              <w:rPr>
                <w:b/>
                <w:sz w:val="22"/>
                <w:szCs w:val="22"/>
              </w:rPr>
            </w:pPr>
            <w:r w:rsidRPr="00C558EF">
              <w:rPr>
                <w:b/>
                <w:sz w:val="22"/>
                <w:szCs w:val="22"/>
              </w:rPr>
              <w:t>HOJA Nº ……………</w:t>
            </w:r>
          </w:p>
          <w:p w:rsidR="0066206D" w:rsidRPr="00C558EF" w:rsidRDefault="0066206D" w:rsidP="00CF4D30">
            <w:pPr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AÑO</w:t>
            </w:r>
            <w:r w:rsidRPr="00C558EF">
              <w:rPr>
                <w:b w:val="0"/>
                <w:sz w:val="22"/>
                <w:szCs w:val="22"/>
              </w:rPr>
              <w:t xml:space="preserve">  20…….</w:t>
            </w:r>
          </w:p>
        </w:tc>
        <w:tc>
          <w:tcPr>
            <w:tcW w:w="283" w:type="dxa"/>
            <w:tcBorders>
              <w:left w:val="nil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TITULAR DE LA EXPLOTACIÓN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6D" w:rsidRPr="00C558EF" w:rsidRDefault="0066206D" w:rsidP="00CF4D30">
            <w:pPr>
              <w:pStyle w:val="Heading1"/>
              <w:tabs>
                <w:tab w:val="left" w:pos="3686"/>
              </w:tabs>
              <w:spacing w:before="60"/>
              <w:rPr>
                <w:sz w:val="22"/>
                <w:szCs w:val="22"/>
              </w:rPr>
            </w:pPr>
            <w:r w:rsidRPr="00C558EF">
              <w:rPr>
                <w:sz w:val="22"/>
                <w:szCs w:val="22"/>
              </w:rPr>
              <w:t>DNI/CIF</w:t>
            </w:r>
          </w:p>
        </w:tc>
      </w:tr>
    </w:tbl>
    <w:p w:rsidR="0066206D" w:rsidRPr="00C558EF" w:rsidRDefault="0066206D" w:rsidP="005536F2">
      <w:pPr>
        <w:tabs>
          <w:tab w:val="left" w:pos="3686"/>
        </w:tabs>
        <w:rPr>
          <w:sz w:val="22"/>
          <w:szCs w:val="22"/>
        </w:rPr>
      </w:pPr>
    </w:p>
    <w:tbl>
      <w:tblPr>
        <w:tblW w:w="15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93"/>
        <w:gridCol w:w="13777"/>
      </w:tblGrid>
      <w:tr w:rsidR="0066206D" w:rsidRPr="00C558EF" w:rsidTr="00CF4D30">
        <w:trPr>
          <w:cantSplit/>
          <w:trHeight w:val="499"/>
        </w:trPr>
        <w:tc>
          <w:tcPr>
            <w:tcW w:w="1593" w:type="dxa"/>
            <w:shd w:val="pct12" w:color="000000" w:fill="FFFFFF"/>
            <w:vAlign w:val="center"/>
          </w:tcPr>
          <w:p w:rsidR="0066206D" w:rsidRPr="00C558EF" w:rsidRDefault="0066206D" w:rsidP="00CF4D30">
            <w:pPr>
              <w:pStyle w:val="Heading3"/>
              <w:spacing w:before="40" w:after="40"/>
              <w:rPr>
                <w:rFonts w:ascii="Times New Roman" w:hAnsi="Times New Roman"/>
                <w:b w:val="0"/>
                <w:sz w:val="20"/>
              </w:rPr>
            </w:pPr>
            <w:r w:rsidRPr="00C558EF">
              <w:rPr>
                <w:rFonts w:ascii="Times New Roman" w:hAnsi="Times New Roman"/>
                <w:b w:val="0"/>
                <w:spacing w:val="-2"/>
                <w:sz w:val="20"/>
              </w:rPr>
              <w:t>Fecha</w:t>
            </w:r>
          </w:p>
        </w:tc>
        <w:tc>
          <w:tcPr>
            <w:tcW w:w="13777" w:type="dxa"/>
            <w:shd w:val="pct12" w:color="000000" w:fill="FFFFFF"/>
            <w:vAlign w:val="center"/>
          </w:tcPr>
          <w:p w:rsidR="0066206D" w:rsidRPr="00C558EF" w:rsidRDefault="0066206D" w:rsidP="00CF4D30">
            <w:pPr>
              <w:pStyle w:val="Heading4"/>
              <w:spacing w:before="40" w:after="40"/>
              <w:rPr>
                <w:sz w:val="20"/>
              </w:rPr>
            </w:pPr>
            <w:r w:rsidRPr="00C558EF">
              <w:rPr>
                <w:sz w:val="20"/>
              </w:rPr>
              <w:t>Incidencias registradas</w:t>
            </w: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1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1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1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  <w:tr w:rsidR="0066206D" w:rsidRPr="00C558EF" w:rsidTr="00CF4D30">
        <w:trPr>
          <w:cantSplit/>
          <w:trHeight w:val="350"/>
        </w:trPr>
        <w:tc>
          <w:tcPr>
            <w:tcW w:w="1593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3777" w:type="dxa"/>
            <w:vAlign w:val="center"/>
          </w:tcPr>
          <w:p w:rsidR="0066206D" w:rsidRPr="00C558EF" w:rsidRDefault="0066206D" w:rsidP="00CF4D30">
            <w:pPr>
              <w:tabs>
                <w:tab w:val="left" w:pos="3686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66206D" w:rsidRPr="00C558EF" w:rsidRDefault="0066206D" w:rsidP="005536F2">
      <w:pPr>
        <w:tabs>
          <w:tab w:val="left" w:pos="3686"/>
        </w:tabs>
        <w:rPr>
          <w:sz w:val="22"/>
          <w:szCs w:val="22"/>
        </w:rPr>
      </w:pPr>
    </w:p>
    <w:p w:rsidR="0066206D" w:rsidRPr="00C558EF" w:rsidRDefault="0066206D" w:rsidP="005536F2">
      <w:pPr>
        <w:jc w:val="both"/>
        <w:rPr>
          <w:sz w:val="22"/>
          <w:szCs w:val="22"/>
        </w:rPr>
      </w:pPr>
      <w:r w:rsidRPr="00C558EF">
        <w:rPr>
          <w:sz w:val="22"/>
          <w:szCs w:val="22"/>
        </w:rPr>
        <w:t xml:space="preserve"> </w:t>
      </w:r>
    </w:p>
    <w:p w:rsidR="0066206D" w:rsidRPr="00486871" w:rsidRDefault="0066206D" w:rsidP="004E6933">
      <w:pPr>
        <w:tabs>
          <w:tab w:val="left" w:pos="3686"/>
        </w:tabs>
        <w:rPr>
          <w:b/>
          <w:sz w:val="22"/>
          <w:szCs w:val="22"/>
        </w:rPr>
      </w:pPr>
    </w:p>
    <w:p w:rsidR="0066206D" w:rsidRPr="00486871" w:rsidRDefault="0066206D" w:rsidP="004E6933">
      <w:pPr>
        <w:tabs>
          <w:tab w:val="left" w:pos="3686"/>
        </w:tabs>
        <w:rPr>
          <w:b/>
          <w:sz w:val="22"/>
          <w:szCs w:val="22"/>
        </w:rPr>
      </w:pPr>
    </w:p>
    <w:p w:rsidR="0066206D" w:rsidRPr="00486871" w:rsidRDefault="0066206D" w:rsidP="00C4797C">
      <w:pPr>
        <w:tabs>
          <w:tab w:val="left" w:pos="3119"/>
        </w:tabs>
        <w:spacing w:after="120"/>
        <w:ind w:right="-28"/>
        <w:jc w:val="both"/>
        <w:rPr>
          <w:rFonts w:ascii="Arial" w:hAnsi="Arial"/>
          <w:b/>
          <w:w w:val="101"/>
          <w:sz w:val="16"/>
          <w:szCs w:val="16"/>
        </w:rPr>
      </w:pPr>
    </w:p>
    <w:sectPr w:rsidR="0066206D" w:rsidRPr="00486871" w:rsidSect="00C4797C">
      <w:pgSz w:w="16838" w:h="11906" w:orient="landscape"/>
      <w:pgMar w:top="539" w:right="851" w:bottom="851" w:left="851" w:header="720" w:footer="24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06D" w:rsidRDefault="0066206D">
      <w:r>
        <w:separator/>
      </w:r>
    </w:p>
  </w:endnote>
  <w:endnote w:type="continuationSeparator" w:id="0">
    <w:p w:rsidR="0066206D" w:rsidRDefault="006620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 E 17 6 BB 48t 00">
    <w:altName w:val="Microsoft JhengHei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06D" w:rsidRDefault="0066206D" w:rsidP="004972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206D" w:rsidRDefault="0066206D" w:rsidP="0090648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06D" w:rsidRDefault="0066206D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06.45pt;margin-top:2.15pt;width:5.55pt;height:11.45pt;z-index:251660288;mso-wrap-distance-left:0;mso-wrap-distance-right:0;mso-position-horizontal-relative:page" stroked="f">
          <v:fill opacity="0" color2="black"/>
          <v:textbox inset="0,0,0,0">
            <w:txbxContent>
              <w:p w:rsidR="0066206D" w:rsidRDefault="0066206D">
                <w:pPr>
                  <w:pStyle w:val="Footer"/>
                  <w:jc w:val="right"/>
                </w:pPr>
                <w:r>
                  <w:rPr>
                    <w:rStyle w:val="PageNumber"/>
                    <w:rFonts w:cs="Arial"/>
                  </w:rPr>
                  <w:fldChar w:fldCharType="begin"/>
                </w:r>
                <w:r>
                  <w:rPr>
                    <w:rStyle w:val="PageNumber"/>
                    <w:rFonts w:cs="Arial"/>
                  </w:rPr>
                  <w:instrText xml:space="preserve"> PAGE </w:instrText>
                </w:r>
                <w:r>
                  <w:rPr>
                    <w:rStyle w:val="PageNumber"/>
                    <w:rFonts w:cs="Arial"/>
                  </w:rPr>
                  <w:fldChar w:fldCharType="separate"/>
                </w:r>
                <w:r>
                  <w:rPr>
                    <w:rStyle w:val="PageNumber"/>
                    <w:rFonts w:cs="Arial"/>
                    <w:noProof/>
                  </w:rPr>
                  <w:t>1</w:t>
                </w:r>
                <w:r>
                  <w:rPr>
                    <w:rStyle w:val="PageNumber"/>
                    <w:rFonts w:cs="Arial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06D" w:rsidRDefault="0066206D" w:rsidP="004972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66206D" w:rsidRDefault="006620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06D" w:rsidRDefault="0066206D">
      <w:r>
        <w:separator/>
      </w:r>
    </w:p>
  </w:footnote>
  <w:footnote w:type="continuationSeparator" w:id="0">
    <w:p w:rsidR="0066206D" w:rsidRDefault="006620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B2C12"/>
    <w:multiLevelType w:val="hybridMultilevel"/>
    <w:tmpl w:val="D10C5CB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223A80"/>
    <w:multiLevelType w:val="multilevel"/>
    <w:tmpl w:val="1CAA15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2">
    <w:nsid w:val="2C724C19"/>
    <w:multiLevelType w:val="hybridMultilevel"/>
    <w:tmpl w:val="4BBCD724"/>
    <w:lvl w:ilvl="0" w:tplc="D452EA9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ED8534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30D35749"/>
    <w:multiLevelType w:val="hybridMultilevel"/>
    <w:tmpl w:val="21C84102"/>
    <w:lvl w:ilvl="0" w:tplc="DF10EDD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2A538A"/>
    <w:multiLevelType w:val="multilevel"/>
    <w:tmpl w:val="12C2FFD4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113"/>
        </w:tabs>
        <w:ind w:left="1113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21"/>
        </w:tabs>
        <w:ind w:left="1821" w:hanging="4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36"/>
        </w:tabs>
        <w:ind w:left="603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cs="Times New Roman" w:hint="default"/>
      </w:rPr>
    </w:lvl>
  </w:abstractNum>
  <w:abstractNum w:abstractNumId="6">
    <w:nsid w:val="476A79B7"/>
    <w:multiLevelType w:val="hybridMultilevel"/>
    <w:tmpl w:val="22E4CDBA"/>
    <w:lvl w:ilvl="0" w:tplc="37B80A8E">
      <w:start w:val="2"/>
      <w:numFmt w:val="bullet"/>
      <w:lvlText w:val="-"/>
      <w:lvlJc w:val="left"/>
      <w:pPr>
        <w:tabs>
          <w:tab w:val="num" w:pos="3480"/>
        </w:tabs>
        <w:ind w:left="3480" w:hanging="360"/>
      </w:pPr>
      <w:rPr>
        <w:rFonts w:ascii="Arial" w:eastAsia="Times New Roman" w:hAnsi="Arial" w:hint="default"/>
        <w:b w:val="0"/>
      </w:rPr>
    </w:lvl>
    <w:lvl w:ilvl="1" w:tplc="0C0A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00"/>
        </w:tabs>
        <w:ind w:left="7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20"/>
        </w:tabs>
        <w:ind w:left="85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240"/>
        </w:tabs>
        <w:ind w:left="9240" w:hanging="360"/>
      </w:pPr>
      <w:rPr>
        <w:rFonts w:ascii="Wingdings" w:hAnsi="Wingdings" w:hint="default"/>
      </w:rPr>
    </w:lvl>
  </w:abstractNum>
  <w:abstractNum w:abstractNumId="7">
    <w:nsid w:val="514E76B0"/>
    <w:multiLevelType w:val="singleLevel"/>
    <w:tmpl w:val="06567C5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599D1A70"/>
    <w:multiLevelType w:val="hybridMultilevel"/>
    <w:tmpl w:val="CAEA3120"/>
    <w:lvl w:ilvl="0" w:tplc="0C0A000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730"/>
        </w:tabs>
        <w:ind w:left="87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450"/>
        </w:tabs>
        <w:ind w:left="945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170"/>
        </w:tabs>
        <w:ind w:left="10170" w:hanging="360"/>
      </w:pPr>
      <w:rPr>
        <w:rFonts w:ascii="Wingdings" w:hAnsi="Wingdings" w:hint="default"/>
      </w:rPr>
    </w:lvl>
  </w:abstractNum>
  <w:abstractNum w:abstractNumId="9">
    <w:nsid w:val="5E483EB1"/>
    <w:multiLevelType w:val="hybridMultilevel"/>
    <w:tmpl w:val="B3BCA2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0A4F31"/>
    <w:multiLevelType w:val="multilevel"/>
    <w:tmpl w:val="12C2FFD4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113"/>
        </w:tabs>
        <w:ind w:left="1113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21"/>
        </w:tabs>
        <w:ind w:left="1821" w:hanging="4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36"/>
        </w:tabs>
        <w:ind w:left="603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cs="Times New Roman" w:hint="default"/>
      </w:rPr>
    </w:lvl>
  </w:abstractNum>
  <w:abstractNum w:abstractNumId="11">
    <w:nsid w:val="649C7A81"/>
    <w:multiLevelType w:val="multilevel"/>
    <w:tmpl w:val="D0641232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113"/>
        </w:tabs>
        <w:ind w:left="1113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21"/>
        </w:tabs>
        <w:ind w:left="1821" w:hanging="4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36"/>
        </w:tabs>
        <w:ind w:left="603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cs="Times New Roman" w:hint="default"/>
      </w:rPr>
    </w:lvl>
  </w:abstractNum>
  <w:abstractNum w:abstractNumId="12">
    <w:nsid w:val="67823774"/>
    <w:multiLevelType w:val="hybridMultilevel"/>
    <w:tmpl w:val="B9966522"/>
    <w:lvl w:ilvl="0" w:tplc="D1B45FD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6AF21E79"/>
    <w:multiLevelType w:val="hybridMultilevel"/>
    <w:tmpl w:val="D238388C"/>
    <w:lvl w:ilvl="0" w:tplc="3D9A8AF8">
      <w:start w:val="7"/>
      <w:numFmt w:val="bullet"/>
      <w:lvlText w:val=""/>
      <w:lvlJc w:val="left"/>
      <w:pPr>
        <w:tabs>
          <w:tab w:val="num" w:pos="495"/>
        </w:tabs>
        <w:ind w:left="495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14">
    <w:nsid w:val="6C49011A"/>
    <w:multiLevelType w:val="hybridMultilevel"/>
    <w:tmpl w:val="7F60FAFA"/>
    <w:lvl w:ilvl="0" w:tplc="45D0C35E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5631749"/>
    <w:multiLevelType w:val="hybridMultilevel"/>
    <w:tmpl w:val="F93AE450"/>
    <w:lvl w:ilvl="0" w:tplc="0C0A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6">
    <w:nsid w:val="7BAA02B6"/>
    <w:multiLevelType w:val="multilevel"/>
    <w:tmpl w:val="037AC7B6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158"/>
        </w:tabs>
        <w:ind w:left="1158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66"/>
        </w:tabs>
        <w:ind w:left="1866" w:hanging="4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36"/>
        </w:tabs>
        <w:ind w:left="603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cs="Times New Roman" w:hint="default"/>
      </w:rPr>
    </w:lvl>
  </w:abstractNum>
  <w:abstractNum w:abstractNumId="17">
    <w:nsid w:val="7BD149C0"/>
    <w:multiLevelType w:val="multilevel"/>
    <w:tmpl w:val="95AECE2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113"/>
        </w:tabs>
        <w:ind w:left="1113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21"/>
        </w:tabs>
        <w:ind w:left="1821" w:hanging="4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36"/>
        </w:tabs>
        <w:ind w:left="603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cs="Times New Roman" w:hint="default"/>
      </w:rPr>
    </w:lvl>
  </w:abstractNum>
  <w:num w:numId="1">
    <w:abstractNumId w:val="3"/>
  </w:num>
  <w:num w:numId="2">
    <w:abstractNumId w:val="7"/>
  </w:num>
  <w:num w:numId="3">
    <w:abstractNumId w:val="15"/>
  </w:num>
  <w:num w:numId="4">
    <w:abstractNumId w:val="1"/>
  </w:num>
  <w:num w:numId="5">
    <w:abstractNumId w:val="12"/>
  </w:num>
  <w:num w:numId="6">
    <w:abstractNumId w:val="0"/>
  </w:num>
  <w:num w:numId="7">
    <w:abstractNumId w:val="9"/>
  </w:num>
  <w:num w:numId="8">
    <w:abstractNumId w:val="13"/>
  </w:num>
  <w:num w:numId="9">
    <w:abstractNumId w:val="2"/>
  </w:num>
  <w:num w:numId="10">
    <w:abstractNumId w:val="14"/>
  </w:num>
  <w:num w:numId="11">
    <w:abstractNumId w:val="4"/>
  </w:num>
  <w:num w:numId="12">
    <w:abstractNumId w:val="16"/>
  </w:num>
  <w:num w:numId="13">
    <w:abstractNumId w:val="11"/>
  </w:num>
  <w:num w:numId="14">
    <w:abstractNumId w:val="5"/>
  </w:num>
  <w:num w:numId="15">
    <w:abstractNumId w:val="17"/>
  </w:num>
  <w:num w:numId="16">
    <w:abstractNumId w:val="10"/>
  </w:num>
  <w:num w:numId="17">
    <w:abstractNumId w:val="6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933"/>
    <w:rsid w:val="00020843"/>
    <w:rsid w:val="00032B1D"/>
    <w:rsid w:val="00034935"/>
    <w:rsid w:val="00034FEE"/>
    <w:rsid w:val="00045D80"/>
    <w:rsid w:val="0005115C"/>
    <w:rsid w:val="00060A5B"/>
    <w:rsid w:val="00060D99"/>
    <w:rsid w:val="00095455"/>
    <w:rsid w:val="000A34D3"/>
    <w:rsid w:val="000A4B87"/>
    <w:rsid w:val="000A5045"/>
    <w:rsid w:val="000C07F0"/>
    <w:rsid w:val="000C1638"/>
    <w:rsid w:val="000C1FF9"/>
    <w:rsid w:val="000C211E"/>
    <w:rsid w:val="000C3A35"/>
    <w:rsid w:val="000C3A96"/>
    <w:rsid w:val="000C4934"/>
    <w:rsid w:val="000D36B3"/>
    <w:rsid w:val="000E0CBD"/>
    <w:rsid w:val="000E1E74"/>
    <w:rsid w:val="000E32A9"/>
    <w:rsid w:val="000E4B34"/>
    <w:rsid w:val="000F1661"/>
    <w:rsid w:val="000F3A87"/>
    <w:rsid w:val="0011448A"/>
    <w:rsid w:val="00124D02"/>
    <w:rsid w:val="00125F93"/>
    <w:rsid w:val="00152FB2"/>
    <w:rsid w:val="00163D25"/>
    <w:rsid w:val="00170D15"/>
    <w:rsid w:val="00173B2F"/>
    <w:rsid w:val="001842C6"/>
    <w:rsid w:val="00186513"/>
    <w:rsid w:val="00195259"/>
    <w:rsid w:val="001A279C"/>
    <w:rsid w:val="001A2FB0"/>
    <w:rsid w:val="001A7BAC"/>
    <w:rsid w:val="001B3A9F"/>
    <w:rsid w:val="001C1F8F"/>
    <w:rsid w:val="001C2D4E"/>
    <w:rsid w:val="001C35DA"/>
    <w:rsid w:val="001D127F"/>
    <w:rsid w:val="001D596E"/>
    <w:rsid w:val="001F2C9C"/>
    <w:rsid w:val="001F499C"/>
    <w:rsid w:val="00200D09"/>
    <w:rsid w:val="002168DC"/>
    <w:rsid w:val="00216CF9"/>
    <w:rsid w:val="00223F69"/>
    <w:rsid w:val="00233A67"/>
    <w:rsid w:val="002353C0"/>
    <w:rsid w:val="00242EA9"/>
    <w:rsid w:val="00244277"/>
    <w:rsid w:val="00244950"/>
    <w:rsid w:val="00246953"/>
    <w:rsid w:val="00246C6D"/>
    <w:rsid w:val="002500A0"/>
    <w:rsid w:val="002577C7"/>
    <w:rsid w:val="00260548"/>
    <w:rsid w:val="00263114"/>
    <w:rsid w:val="00275349"/>
    <w:rsid w:val="0027556F"/>
    <w:rsid w:val="00277342"/>
    <w:rsid w:val="00282648"/>
    <w:rsid w:val="00282B3D"/>
    <w:rsid w:val="00284A0B"/>
    <w:rsid w:val="002A0979"/>
    <w:rsid w:val="002B015A"/>
    <w:rsid w:val="002B4123"/>
    <w:rsid w:val="002B43D8"/>
    <w:rsid w:val="002B4C47"/>
    <w:rsid w:val="002C0BE1"/>
    <w:rsid w:val="002C760A"/>
    <w:rsid w:val="002D1F8B"/>
    <w:rsid w:val="002D34C3"/>
    <w:rsid w:val="002E1194"/>
    <w:rsid w:val="00306EA2"/>
    <w:rsid w:val="00315977"/>
    <w:rsid w:val="003309CB"/>
    <w:rsid w:val="00331529"/>
    <w:rsid w:val="00332E5D"/>
    <w:rsid w:val="003340B3"/>
    <w:rsid w:val="00350E1D"/>
    <w:rsid w:val="0036095B"/>
    <w:rsid w:val="00371CEC"/>
    <w:rsid w:val="0037285F"/>
    <w:rsid w:val="00382D2D"/>
    <w:rsid w:val="0038451D"/>
    <w:rsid w:val="003849CB"/>
    <w:rsid w:val="003B1023"/>
    <w:rsid w:val="003B6BF4"/>
    <w:rsid w:val="003C038E"/>
    <w:rsid w:val="003C1B0F"/>
    <w:rsid w:val="003F20D0"/>
    <w:rsid w:val="00416F8D"/>
    <w:rsid w:val="0041702B"/>
    <w:rsid w:val="00421EA2"/>
    <w:rsid w:val="0043260E"/>
    <w:rsid w:val="00432824"/>
    <w:rsid w:val="00432B02"/>
    <w:rsid w:val="00435853"/>
    <w:rsid w:val="00452578"/>
    <w:rsid w:val="00462C2F"/>
    <w:rsid w:val="00465C9D"/>
    <w:rsid w:val="00466D2D"/>
    <w:rsid w:val="00471846"/>
    <w:rsid w:val="004724F2"/>
    <w:rsid w:val="00472799"/>
    <w:rsid w:val="00472B9E"/>
    <w:rsid w:val="00480981"/>
    <w:rsid w:val="00486871"/>
    <w:rsid w:val="00494587"/>
    <w:rsid w:val="0049724A"/>
    <w:rsid w:val="004A6CAD"/>
    <w:rsid w:val="004D32DC"/>
    <w:rsid w:val="004E5AED"/>
    <w:rsid w:val="004E6933"/>
    <w:rsid w:val="00506883"/>
    <w:rsid w:val="00514D52"/>
    <w:rsid w:val="00522E8A"/>
    <w:rsid w:val="00524644"/>
    <w:rsid w:val="00524F98"/>
    <w:rsid w:val="00525ADA"/>
    <w:rsid w:val="00527D62"/>
    <w:rsid w:val="005406C5"/>
    <w:rsid w:val="0054221F"/>
    <w:rsid w:val="00553697"/>
    <w:rsid w:val="005536F2"/>
    <w:rsid w:val="00564531"/>
    <w:rsid w:val="00567CAC"/>
    <w:rsid w:val="005778F1"/>
    <w:rsid w:val="00587F9F"/>
    <w:rsid w:val="005A194B"/>
    <w:rsid w:val="005B14C7"/>
    <w:rsid w:val="005B260D"/>
    <w:rsid w:val="005C16E7"/>
    <w:rsid w:val="005C2BD0"/>
    <w:rsid w:val="005C67D3"/>
    <w:rsid w:val="005E638C"/>
    <w:rsid w:val="005E6D84"/>
    <w:rsid w:val="005F2155"/>
    <w:rsid w:val="005F298E"/>
    <w:rsid w:val="005F7837"/>
    <w:rsid w:val="00602C7B"/>
    <w:rsid w:val="0060410D"/>
    <w:rsid w:val="006060E6"/>
    <w:rsid w:val="00607AF6"/>
    <w:rsid w:val="00615CDC"/>
    <w:rsid w:val="006529BC"/>
    <w:rsid w:val="0065415B"/>
    <w:rsid w:val="00656DA0"/>
    <w:rsid w:val="006575DE"/>
    <w:rsid w:val="0066090F"/>
    <w:rsid w:val="0066206D"/>
    <w:rsid w:val="0066332B"/>
    <w:rsid w:val="00663F29"/>
    <w:rsid w:val="0067009A"/>
    <w:rsid w:val="00673EA1"/>
    <w:rsid w:val="0068108C"/>
    <w:rsid w:val="006810C4"/>
    <w:rsid w:val="006873B0"/>
    <w:rsid w:val="00692399"/>
    <w:rsid w:val="006945A2"/>
    <w:rsid w:val="006A7B20"/>
    <w:rsid w:val="006B4248"/>
    <w:rsid w:val="006C0722"/>
    <w:rsid w:val="006C2812"/>
    <w:rsid w:val="006D710B"/>
    <w:rsid w:val="006D7405"/>
    <w:rsid w:val="006E3AEF"/>
    <w:rsid w:val="006E5CB5"/>
    <w:rsid w:val="006E7E21"/>
    <w:rsid w:val="006F2F3A"/>
    <w:rsid w:val="00701262"/>
    <w:rsid w:val="00716BF5"/>
    <w:rsid w:val="00716E38"/>
    <w:rsid w:val="00721EA1"/>
    <w:rsid w:val="00727C3F"/>
    <w:rsid w:val="007371F6"/>
    <w:rsid w:val="00737382"/>
    <w:rsid w:val="007375AB"/>
    <w:rsid w:val="00740F7E"/>
    <w:rsid w:val="00741CAB"/>
    <w:rsid w:val="00745E56"/>
    <w:rsid w:val="00755B67"/>
    <w:rsid w:val="00757753"/>
    <w:rsid w:val="00761D52"/>
    <w:rsid w:val="00772597"/>
    <w:rsid w:val="00773237"/>
    <w:rsid w:val="00781E6B"/>
    <w:rsid w:val="007821F7"/>
    <w:rsid w:val="007825F8"/>
    <w:rsid w:val="007C66E2"/>
    <w:rsid w:val="007D74BA"/>
    <w:rsid w:val="007D7F1C"/>
    <w:rsid w:val="007E61F2"/>
    <w:rsid w:val="007E6868"/>
    <w:rsid w:val="007E6B0F"/>
    <w:rsid w:val="007F3090"/>
    <w:rsid w:val="007F4761"/>
    <w:rsid w:val="00804F4F"/>
    <w:rsid w:val="0082583C"/>
    <w:rsid w:val="008545B5"/>
    <w:rsid w:val="008570D3"/>
    <w:rsid w:val="00867554"/>
    <w:rsid w:val="008712F3"/>
    <w:rsid w:val="00873974"/>
    <w:rsid w:val="008868B4"/>
    <w:rsid w:val="008911F8"/>
    <w:rsid w:val="00895E4F"/>
    <w:rsid w:val="008972FE"/>
    <w:rsid w:val="008A2B56"/>
    <w:rsid w:val="008A77B0"/>
    <w:rsid w:val="008B4A37"/>
    <w:rsid w:val="008C48C7"/>
    <w:rsid w:val="008C515B"/>
    <w:rsid w:val="008C7A61"/>
    <w:rsid w:val="008D0620"/>
    <w:rsid w:val="008D6703"/>
    <w:rsid w:val="008E08F0"/>
    <w:rsid w:val="00901249"/>
    <w:rsid w:val="00904968"/>
    <w:rsid w:val="00904CBD"/>
    <w:rsid w:val="00906487"/>
    <w:rsid w:val="009246B4"/>
    <w:rsid w:val="0093348A"/>
    <w:rsid w:val="009507E1"/>
    <w:rsid w:val="0095175E"/>
    <w:rsid w:val="0095396E"/>
    <w:rsid w:val="00953997"/>
    <w:rsid w:val="00955D91"/>
    <w:rsid w:val="009630E9"/>
    <w:rsid w:val="00966C18"/>
    <w:rsid w:val="00973558"/>
    <w:rsid w:val="0098031E"/>
    <w:rsid w:val="00981FA5"/>
    <w:rsid w:val="00982BFE"/>
    <w:rsid w:val="00985F67"/>
    <w:rsid w:val="0099772E"/>
    <w:rsid w:val="009A2FA3"/>
    <w:rsid w:val="009B40C9"/>
    <w:rsid w:val="009B6B84"/>
    <w:rsid w:val="009C10C8"/>
    <w:rsid w:val="009D244B"/>
    <w:rsid w:val="009E58AB"/>
    <w:rsid w:val="009F1DD9"/>
    <w:rsid w:val="00A07E3F"/>
    <w:rsid w:val="00A17111"/>
    <w:rsid w:val="00A21105"/>
    <w:rsid w:val="00A2222F"/>
    <w:rsid w:val="00A26EFD"/>
    <w:rsid w:val="00A32ABF"/>
    <w:rsid w:val="00A351AA"/>
    <w:rsid w:val="00A3571E"/>
    <w:rsid w:val="00A530FE"/>
    <w:rsid w:val="00A57496"/>
    <w:rsid w:val="00A6257F"/>
    <w:rsid w:val="00A63C92"/>
    <w:rsid w:val="00A86167"/>
    <w:rsid w:val="00A87BA9"/>
    <w:rsid w:val="00AA04A7"/>
    <w:rsid w:val="00AA2C71"/>
    <w:rsid w:val="00AA5CC9"/>
    <w:rsid w:val="00AA73DF"/>
    <w:rsid w:val="00AB6E0A"/>
    <w:rsid w:val="00AC5B10"/>
    <w:rsid w:val="00AC7B26"/>
    <w:rsid w:val="00AD1213"/>
    <w:rsid w:val="00AE1956"/>
    <w:rsid w:val="00AE58F4"/>
    <w:rsid w:val="00AE7135"/>
    <w:rsid w:val="00AF0EFC"/>
    <w:rsid w:val="00AF1D10"/>
    <w:rsid w:val="00B122C3"/>
    <w:rsid w:val="00B15A04"/>
    <w:rsid w:val="00B1718F"/>
    <w:rsid w:val="00B25E4F"/>
    <w:rsid w:val="00B35077"/>
    <w:rsid w:val="00B41173"/>
    <w:rsid w:val="00B54836"/>
    <w:rsid w:val="00B67B2F"/>
    <w:rsid w:val="00B74857"/>
    <w:rsid w:val="00B7717A"/>
    <w:rsid w:val="00B77B5C"/>
    <w:rsid w:val="00B8521B"/>
    <w:rsid w:val="00B92692"/>
    <w:rsid w:val="00BA32F2"/>
    <w:rsid w:val="00BA7BD4"/>
    <w:rsid w:val="00BB241B"/>
    <w:rsid w:val="00BB4C25"/>
    <w:rsid w:val="00BB4DE7"/>
    <w:rsid w:val="00BC5946"/>
    <w:rsid w:val="00BC7AB6"/>
    <w:rsid w:val="00BF0E59"/>
    <w:rsid w:val="00BF7468"/>
    <w:rsid w:val="00BF793C"/>
    <w:rsid w:val="00C04F6D"/>
    <w:rsid w:val="00C23347"/>
    <w:rsid w:val="00C26104"/>
    <w:rsid w:val="00C32B77"/>
    <w:rsid w:val="00C4265F"/>
    <w:rsid w:val="00C46073"/>
    <w:rsid w:val="00C47867"/>
    <w:rsid w:val="00C4797C"/>
    <w:rsid w:val="00C52F93"/>
    <w:rsid w:val="00C558EF"/>
    <w:rsid w:val="00C61CD6"/>
    <w:rsid w:val="00C63FB0"/>
    <w:rsid w:val="00C64D36"/>
    <w:rsid w:val="00C84F2B"/>
    <w:rsid w:val="00C93143"/>
    <w:rsid w:val="00C96C54"/>
    <w:rsid w:val="00CB07AD"/>
    <w:rsid w:val="00CB4B9D"/>
    <w:rsid w:val="00CB71E4"/>
    <w:rsid w:val="00CC03F0"/>
    <w:rsid w:val="00CC6039"/>
    <w:rsid w:val="00CD2F1E"/>
    <w:rsid w:val="00CF0ACB"/>
    <w:rsid w:val="00CF364B"/>
    <w:rsid w:val="00CF4D30"/>
    <w:rsid w:val="00CF73F8"/>
    <w:rsid w:val="00D0009B"/>
    <w:rsid w:val="00D0406B"/>
    <w:rsid w:val="00D27510"/>
    <w:rsid w:val="00D31675"/>
    <w:rsid w:val="00D3634D"/>
    <w:rsid w:val="00D56C5B"/>
    <w:rsid w:val="00D6265B"/>
    <w:rsid w:val="00D63F2C"/>
    <w:rsid w:val="00D65B10"/>
    <w:rsid w:val="00D831BE"/>
    <w:rsid w:val="00D83A79"/>
    <w:rsid w:val="00D864C6"/>
    <w:rsid w:val="00D96079"/>
    <w:rsid w:val="00DA45D2"/>
    <w:rsid w:val="00DB6E53"/>
    <w:rsid w:val="00DC2406"/>
    <w:rsid w:val="00DC2481"/>
    <w:rsid w:val="00DC4B53"/>
    <w:rsid w:val="00DC6171"/>
    <w:rsid w:val="00DD5DBF"/>
    <w:rsid w:val="00DE4F64"/>
    <w:rsid w:val="00E02DDE"/>
    <w:rsid w:val="00E22F8F"/>
    <w:rsid w:val="00E2725D"/>
    <w:rsid w:val="00E37678"/>
    <w:rsid w:val="00E446F4"/>
    <w:rsid w:val="00E500D7"/>
    <w:rsid w:val="00E523CC"/>
    <w:rsid w:val="00E52440"/>
    <w:rsid w:val="00E5675D"/>
    <w:rsid w:val="00E60A05"/>
    <w:rsid w:val="00E619A5"/>
    <w:rsid w:val="00E708C6"/>
    <w:rsid w:val="00E71A7C"/>
    <w:rsid w:val="00E73750"/>
    <w:rsid w:val="00E85A4B"/>
    <w:rsid w:val="00E86126"/>
    <w:rsid w:val="00E94A99"/>
    <w:rsid w:val="00EA2D7D"/>
    <w:rsid w:val="00EC0C56"/>
    <w:rsid w:val="00EC4FCE"/>
    <w:rsid w:val="00EC5BEA"/>
    <w:rsid w:val="00ED057F"/>
    <w:rsid w:val="00ED197D"/>
    <w:rsid w:val="00ED46F8"/>
    <w:rsid w:val="00EE1F24"/>
    <w:rsid w:val="00EE33EB"/>
    <w:rsid w:val="00EE6E1F"/>
    <w:rsid w:val="00EF24F3"/>
    <w:rsid w:val="00F009B5"/>
    <w:rsid w:val="00F0185D"/>
    <w:rsid w:val="00F03EF0"/>
    <w:rsid w:val="00F178DF"/>
    <w:rsid w:val="00F17E60"/>
    <w:rsid w:val="00F266EE"/>
    <w:rsid w:val="00F35C21"/>
    <w:rsid w:val="00F3654F"/>
    <w:rsid w:val="00F60455"/>
    <w:rsid w:val="00F75E6C"/>
    <w:rsid w:val="00F770C4"/>
    <w:rsid w:val="00F77813"/>
    <w:rsid w:val="00FA024A"/>
    <w:rsid w:val="00FB02E6"/>
    <w:rsid w:val="00FB29AC"/>
    <w:rsid w:val="00FC6644"/>
    <w:rsid w:val="00FD7117"/>
    <w:rsid w:val="00FE29D1"/>
    <w:rsid w:val="00FE3995"/>
    <w:rsid w:val="00FE5E71"/>
    <w:rsid w:val="00FF0358"/>
    <w:rsid w:val="00FF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93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E68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E6933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539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E686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E686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E6933"/>
    <w:pPr>
      <w:keepNext/>
      <w:jc w:val="both"/>
      <w:outlineLvl w:val="6"/>
    </w:pPr>
    <w:rPr>
      <w:rFonts w:ascii="Arial Narrow" w:hAnsi="Arial Narrow"/>
      <w:b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4E6933"/>
    <w:pPr>
      <w:jc w:val="both"/>
    </w:pPr>
    <w:rPr>
      <w:sz w:val="22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E6933"/>
    <w:rPr>
      <w:rFonts w:cs="Times New Roman"/>
      <w:sz w:val="22"/>
      <w:lang w:val="es-ES" w:eastAsia="es-ES"/>
    </w:rPr>
  </w:style>
  <w:style w:type="table" w:styleId="TableGrid">
    <w:name w:val="Table Grid"/>
    <w:basedOn w:val="TableNormal"/>
    <w:uiPriority w:val="99"/>
    <w:rsid w:val="004E693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1448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11448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AA73DF"/>
    <w:rPr>
      <w:rFonts w:cs="Times New Roman"/>
    </w:rPr>
  </w:style>
  <w:style w:type="paragraph" w:customStyle="1" w:styleId="Remiteabreviado">
    <w:name w:val="Remite abreviado"/>
    <w:basedOn w:val="Normal"/>
    <w:uiPriority w:val="99"/>
    <w:rsid w:val="007E6868"/>
  </w:style>
  <w:style w:type="paragraph" w:customStyle="1" w:styleId="foral-f-parrafo-c">
    <w:name w:val="foral-f-parrafo-c"/>
    <w:basedOn w:val="Normal"/>
    <w:uiPriority w:val="99"/>
    <w:rsid w:val="007E686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uiPriority w:val="99"/>
    <w:rsid w:val="007E6868"/>
    <w:pPr>
      <w:autoSpaceDE w:val="0"/>
      <w:autoSpaceDN w:val="0"/>
      <w:adjustRightInd w:val="0"/>
    </w:pPr>
    <w:rPr>
      <w:rFonts w:ascii="TT E 17 6 BB 48t 00" w:eastAsia="TT E 17 6 BB 48t 00" w:cs="TT E 17 6 BB 48t 00"/>
      <w:color w:val="000000"/>
      <w:sz w:val="24"/>
      <w:szCs w:val="24"/>
    </w:rPr>
  </w:style>
  <w:style w:type="paragraph" w:customStyle="1" w:styleId="Textoindependiente31">
    <w:name w:val="Texto independiente 31"/>
    <w:basedOn w:val="Normal"/>
    <w:uiPriority w:val="99"/>
    <w:rsid w:val="00486871"/>
    <w:pPr>
      <w:suppressAutoHyphens/>
      <w:jc w:val="both"/>
    </w:pPr>
    <w:rPr>
      <w:sz w:val="22"/>
      <w:lang w:eastAsia="zh-CN"/>
    </w:rPr>
  </w:style>
  <w:style w:type="paragraph" w:styleId="BalloonText">
    <w:name w:val="Balloon Text"/>
    <w:basedOn w:val="Normal"/>
    <w:link w:val="BalloonTextChar"/>
    <w:uiPriority w:val="99"/>
    <w:rsid w:val="008972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972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45D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81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466</Words>
  <Characters>2563</Characters>
  <Application>Microsoft Office Outlook</Application>
  <DocSecurity>0</DocSecurity>
  <Lines>0</Lines>
  <Paragraphs>0</Paragraphs>
  <ScaleCrop>false</ScaleCrop>
  <Company>DGA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DGA</dc:creator>
  <cp:keywords/>
  <dc:description/>
  <cp:lastModifiedBy>DGA</cp:lastModifiedBy>
  <cp:revision>4</cp:revision>
  <cp:lastPrinted>2018-10-19T08:54:00Z</cp:lastPrinted>
  <dcterms:created xsi:type="dcterms:W3CDTF">2021-03-10T09:30:00Z</dcterms:created>
  <dcterms:modified xsi:type="dcterms:W3CDTF">2021-03-10T09:43:00Z</dcterms:modified>
</cp:coreProperties>
</file>